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545"/>
        <w:tblW w:w="9747" w:type="dxa"/>
        <w:tblLook w:val="04A0" w:firstRow="1" w:lastRow="0" w:firstColumn="1" w:lastColumn="0" w:noHBand="0" w:noVBand="1"/>
      </w:tblPr>
      <w:tblGrid>
        <w:gridCol w:w="1586"/>
        <w:gridCol w:w="3375"/>
        <w:gridCol w:w="392"/>
        <w:gridCol w:w="4394"/>
      </w:tblGrid>
      <w:tr w:rsidR="006D5B3E" w:rsidRPr="007E1384" w14:paraId="797093C0" w14:textId="77777777" w:rsidTr="008270FC">
        <w:tc>
          <w:tcPr>
            <w:tcW w:w="1586" w:type="dxa"/>
          </w:tcPr>
          <w:p w14:paraId="3FD2D117" w14:textId="2B9D39D3" w:rsidR="006D5B3E" w:rsidRPr="00215357" w:rsidRDefault="006D5B3E" w:rsidP="006D5B3E">
            <w:pPr>
              <w:pStyle w:val="Adresa"/>
              <w:framePr w:hSpace="0" w:wrap="auto" w:vAnchor="margin" w:xAlign="left" w:yAlign="inline"/>
              <w:spacing w:line="240" w:lineRule="auto"/>
              <w:suppressOverlap w:val="0"/>
              <w:rPr>
                <w:rFonts w:ascii="Tahoma" w:hAnsi="Tahoma" w:cs="Tahoma"/>
                <w:b w:val="0"/>
              </w:rPr>
            </w:pPr>
            <w:r w:rsidRPr="00E3599B">
              <w:rPr>
                <w:rFonts w:ascii="Tahoma" w:hAnsi="Tahoma" w:cs="Tahoma"/>
                <w:b w:val="0"/>
                <w:sz w:val="16"/>
                <w:szCs w:val="16"/>
              </w:rPr>
              <w:t>Vyřizuje:</w:t>
            </w:r>
          </w:p>
        </w:tc>
        <w:tc>
          <w:tcPr>
            <w:tcW w:w="3375" w:type="dxa"/>
          </w:tcPr>
          <w:p w14:paraId="15AC48C8" w14:textId="7BA9230B" w:rsidR="006D5B3E" w:rsidRPr="005D3F9A" w:rsidRDefault="0034518A" w:rsidP="00953DC4">
            <w:pPr>
              <w:pStyle w:val="identifikandajedopisuKUJK"/>
              <w:framePr w:hSpace="0" w:wrap="auto" w:vAnchor="margin" w:hAnchor="text" w:yAlign="inline"/>
              <w:rPr>
                <w:b/>
              </w:rPr>
            </w:pPr>
            <w:r>
              <w:rPr>
                <w:noProof/>
              </w:rPr>
              <w:t xml:space="preserve">Mgr. </w:t>
            </w:r>
            <w:r w:rsidR="000169FA">
              <w:rPr>
                <w:noProof/>
              </w:rPr>
              <w:t>Helena Homolková, Ph.D.</w:t>
            </w:r>
          </w:p>
        </w:tc>
        <w:tc>
          <w:tcPr>
            <w:tcW w:w="392" w:type="dxa"/>
          </w:tcPr>
          <w:p w14:paraId="0D70E9F1" w14:textId="77777777" w:rsidR="006D5B3E" w:rsidRPr="007E1384" w:rsidRDefault="006D5B3E" w:rsidP="006D5B3E">
            <w:pPr>
              <w:pStyle w:val="Adresa"/>
              <w:framePr w:hSpace="0" w:wrap="auto" w:vAnchor="margin" w:xAlign="left" w:yAlign="inline"/>
              <w:spacing w:line="240" w:lineRule="auto"/>
              <w:suppressOverlap w:val="0"/>
              <w:rPr>
                <w:rFonts w:ascii="Tahoma" w:hAnsi="Tahoma" w:cs="Tahoma"/>
                <w:b w:val="0"/>
                <w:sz w:val="20"/>
                <w:szCs w:val="20"/>
              </w:rPr>
            </w:pPr>
          </w:p>
        </w:tc>
        <w:tc>
          <w:tcPr>
            <w:tcW w:w="4394" w:type="dxa"/>
            <w:vMerge w:val="restart"/>
          </w:tcPr>
          <w:p w14:paraId="3FCB6864" w14:textId="77777777" w:rsidR="006D5B3E" w:rsidRPr="007E1384" w:rsidRDefault="006D5B3E" w:rsidP="006D5B3E">
            <w:pPr>
              <w:pStyle w:val="Adresa"/>
              <w:framePr w:hSpace="0" w:wrap="auto" w:vAnchor="margin" w:xAlign="left" w:yAlign="inline"/>
              <w:spacing w:line="240" w:lineRule="auto"/>
              <w:suppressOverlap w:val="0"/>
              <w:rPr>
                <w:rFonts w:ascii="Tahoma" w:hAnsi="Tahoma" w:cs="Tahoma"/>
                <w:b w:val="0"/>
                <w:sz w:val="20"/>
                <w:szCs w:val="20"/>
              </w:rPr>
            </w:pPr>
          </w:p>
        </w:tc>
      </w:tr>
      <w:tr w:rsidR="006D5B3E" w:rsidRPr="007E1384" w14:paraId="0D0C5CEA" w14:textId="77777777" w:rsidTr="008270FC">
        <w:tc>
          <w:tcPr>
            <w:tcW w:w="1586" w:type="dxa"/>
          </w:tcPr>
          <w:p w14:paraId="6EE11B44" w14:textId="3DB3E682" w:rsidR="006D5B3E" w:rsidRPr="00215357" w:rsidRDefault="006D5B3E" w:rsidP="006D5B3E">
            <w:pPr>
              <w:pStyle w:val="Adresa"/>
              <w:framePr w:hSpace="0" w:wrap="auto" w:vAnchor="margin" w:xAlign="left" w:yAlign="inline"/>
              <w:spacing w:line="240" w:lineRule="auto"/>
              <w:suppressOverlap w:val="0"/>
              <w:rPr>
                <w:rFonts w:ascii="Tahoma" w:hAnsi="Tahoma" w:cs="Tahoma"/>
                <w:b w:val="0"/>
              </w:rPr>
            </w:pPr>
            <w:r w:rsidRPr="00E3599B">
              <w:rPr>
                <w:rFonts w:ascii="Tahoma" w:hAnsi="Tahoma" w:cs="Tahoma"/>
                <w:b w:val="0"/>
                <w:sz w:val="16"/>
                <w:szCs w:val="16"/>
              </w:rPr>
              <w:t>Telefon:</w:t>
            </w:r>
          </w:p>
        </w:tc>
        <w:tc>
          <w:tcPr>
            <w:tcW w:w="3375" w:type="dxa"/>
          </w:tcPr>
          <w:p w14:paraId="4CDFFCE8" w14:textId="34DD8522" w:rsidR="006D5B3E" w:rsidRPr="005D3F9A" w:rsidRDefault="00DD3EED" w:rsidP="000A631E">
            <w:pPr>
              <w:pStyle w:val="identifikandajedopisuKUJK"/>
              <w:framePr w:hSpace="0" w:wrap="auto" w:vAnchor="margin" w:hAnchor="text" w:yAlign="inline"/>
              <w:rPr>
                <w:b/>
              </w:rPr>
            </w:pPr>
            <w:r>
              <w:t xml:space="preserve">386 720 </w:t>
            </w:r>
            <w:r w:rsidR="0034518A">
              <w:t>818</w:t>
            </w:r>
          </w:p>
        </w:tc>
        <w:tc>
          <w:tcPr>
            <w:tcW w:w="392" w:type="dxa"/>
          </w:tcPr>
          <w:p w14:paraId="47F63E33" w14:textId="77777777" w:rsidR="006D5B3E" w:rsidRPr="007E1384" w:rsidRDefault="006D5B3E" w:rsidP="006D5B3E">
            <w:pPr>
              <w:pStyle w:val="Adresa"/>
              <w:framePr w:hSpace="0" w:wrap="auto" w:vAnchor="margin" w:xAlign="left" w:yAlign="inline"/>
              <w:spacing w:line="240" w:lineRule="auto"/>
              <w:suppressOverlap w:val="0"/>
              <w:rPr>
                <w:rFonts w:ascii="Tahoma" w:hAnsi="Tahoma" w:cs="Tahoma"/>
                <w:b w:val="0"/>
                <w:sz w:val="20"/>
                <w:szCs w:val="20"/>
              </w:rPr>
            </w:pPr>
          </w:p>
        </w:tc>
        <w:tc>
          <w:tcPr>
            <w:tcW w:w="4394" w:type="dxa"/>
            <w:vMerge/>
          </w:tcPr>
          <w:p w14:paraId="4CBD1646" w14:textId="77777777" w:rsidR="006D5B3E" w:rsidRPr="007E1384" w:rsidRDefault="006D5B3E" w:rsidP="006D5B3E">
            <w:pPr>
              <w:pStyle w:val="Adresa"/>
              <w:framePr w:hSpace="0" w:wrap="auto" w:vAnchor="margin" w:xAlign="left" w:yAlign="inline"/>
              <w:spacing w:line="240" w:lineRule="auto"/>
              <w:suppressOverlap w:val="0"/>
              <w:rPr>
                <w:rFonts w:ascii="Tahoma" w:hAnsi="Tahoma" w:cs="Tahoma"/>
                <w:b w:val="0"/>
                <w:sz w:val="20"/>
                <w:szCs w:val="20"/>
              </w:rPr>
            </w:pPr>
          </w:p>
        </w:tc>
      </w:tr>
      <w:tr w:rsidR="006D5B3E" w:rsidRPr="007E1384" w14:paraId="530A3A57" w14:textId="77777777" w:rsidTr="00084DC0">
        <w:trPr>
          <w:trHeight w:val="274"/>
        </w:trPr>
        <w:tc>
          <w:tcPr>
            <w:tcW w:w="1586" w:type="dxa"/>
          </w:tcPr>
          <w:p w14:paraId="2E553C8C" w14:textId="7D7EB21E" w:rsidR="006D5B3E" w:rsidRPr="00215357" w:rsidRDefault="006D5B3E" w:rsidP="006D5B3E">
            <w:pPr>
              <w:pStyle w:val="Adresa"/>
              <w:framePr w:hSpace="0" w:wrap="auto" w:vAnchor="margin" w:xAlign="left" w:yAlign="inline"/>
              <w:spacing w:line="240" w:lineRule="auto"/>
              <w:suppressOverlap w:val="0"/>
              <w:rPr>
                <w:rFonts w:ascii="Tahoma" w:hAnsi="Tahoma" w:cs="Tahoma"/>
                <w:b w:val="0"/>
              </w:rPr>
            </w:pPr>
            <w:r w:rsidRPr="00E3599B">
              <w:rPr>
                <w:rFonts w:ascii="Tahoma" w:hAnsi="Tahoma" w:cs="Tahoma"/>
                <w:b w:val="0"/>
                <w:sz w:val="16"/>
                <w:szCs w:val="16"/>
              </w:rPr>
              <w:t>E-mail:</w:t>
            </w:r>
          </w:p>
        </w:tc>
        <w:tc>
          <w:tcPr>
            <w:tcW w:w="3375" w:type="dxa"/>
          </w:tcPr>
          <w:p w14:paraId="69299C31" w14:textId="36507343" w:rsidR="006D5B3E" w:rsidRPr="00483795" w:rsidRDefault="000169FA" w:rsidP="00953DC4">
            <w:pPr>
              <w:pStyle w:val="identifikandajedopisuKUJK"/>
              <w:framePr w:hSpace="0" w:wrap="auto" w:vAnchor="margin" w:hAnchor="text" w:yAlign="inline"/>
              <w:rPr>
                <w:rStyle w:val="Hypertextovodkaz"/>
                <w:b w:val="0"/>
                <w:bCs w:val="0"/>
                <w:sz w:val="18"/>
                <w:szCs w:val="18"/>
              </w:rPr>
            </w:pPr>
            <w:hyperlink r:id="rId8" w:history="1">
              <w:r w:rsidRPr="001C7FAE">
                <w:rPr>
                  <w:rStyle w:val="Hypertextovodkaz"/>
                  <w:sz w:val="18"/>
                  <w:szCs w:val="18"/>
                </w:rPr>
                <w:t>homolkova2@kraj-jihocesky.cz</w:t>
              </w:r>
            </w:hyperlink>
          </w:p>
          <w:p w14:paraId="1700A1E6" w14:textId="0084291B" w:rsidR="006D5B3E" w:rsidRPr="005D3F9A" w:rsidRDefault="006D5B3E" w:rsidP="00953DC4">
            <w:pPr>
              <w:pStyle w:val="identifikandajedopisuKUJK"/>
              <w:framePr w:hSpace="0" w:wrap="auto" w:vAnchor="margin" w:hAnchor="text" w:yAlign="inline"/>
              <w:rPr>
                <w:b/>
              </w:rPr>
            </w:pPr>
          </w:p>
        </w:tc>
        <w:tc>
          <w:tcPr>
            <w:tcW w:w="392" w:type="dxa"/>
          </w:tcPr>
          <w:p w14:paraId="0E4FC2A2" w14:textId="77777777" w:rsidR="006D5B3E" w:rsidRPr="007E1384" w:rsidRDefault="006D5B3E" w:rsidP="006D5B3E">
            <w:pPr>
              <w:rPr>
                <w:rFonts w:cs="Tahoma"/>
                <w:b/>
                <w:szCs w:val="20"/>
              </w:rPr>
            </w:pPr>
          </w:p>
        </w:tc>
        <w:tc>
          <w:tcPr>
            <w:tcW w:w="4394" w:type="dxa"/>
            <w:vMerge/>
          </w:tcPr>
          <w:p w14:paraId="24EA7EAB" w14:textId="77777777" w:rsidR="006D5B3E" w:rsidRPr="007E1384" w:rsidRDefault="006D5B3E" w:rsidP="006D5B3E">
            <w:pPr>
              <w:rPr>
                <w:rFonts w:cs="Tahoma"/>
                <w:b/>
                <w:szCs w:val="20"/>
              </w:rPr>
            </w:pPr>
          </w:p>
        </w:tc>
      </w:tr>
      <w:tr w:rsidR="006D5B3E" w:rsidRPr="007E1384" w14:paraId="7E1039C3" w14:textId="77777777" w:rsidTr="008270FC">
        <w:tc>
          <w:tcPr>
            <w:tcW w:w="1586" w:type="dxa"/>
            <w:vAlign w:val="center"/>
          </w:tcPr>
          <w:p w14:paraId="4A6CFBBD" w14:textId="1F92CE77" w:rsidR="006D5B3E" w:rsidRPr="00234B29" w:rsidRDefault="006D5B3E" w:rsidP="006D5B3E">
            <w:pPr>
              <w:tabs>
                <w:tab w:val="left" w:pos="6237"/>
              </w:tabs>
              <w:rPr>
                <w:rFonts w:cs="Tahoma"/>
                <w:sz w:val="18"/>
                <w:szCs w:val="18"/>
              </w:rPr>
            </w:pPr>
            <w:r w:rsidRPr="00E3599B">
              <w:rPr>
                <w:rFonts w:cs="Tahoma"/>
                <w:noProof/>
                <w:sz w:val="16"/>
                <w:szCs w:val="16"/>
              </w:rPr>
              <w:t>Datum:</w:t>
            </w:r>
          </w:p>
        </w:tc>
        <w:tc>
          <w:tcPr>
            <w:tcW w:w="3375" w:type="dxa"/>
            <w:vAlign w:val="center"/>
          </w:tcPr>
          <w:p w14:paraId="52025D39" w14:textId="1F31FE37" w:rsidR="006D5B3E" w:rsidRPr="00234B29" w:rsidRDefault="000E0235" w:rsidP="00DD3EED">
            <w:pPr>
              <w:pStyle w:val="identifikandajedopisuKUJK"/>
              <w:framePr w:hSpace="0" w:wrap="auto" w:vAnchor="margin" w:hAnchor="text" w:yAlign="inline"/>
              <w:rPr>
                <w:noProof/>
              </w:rPr>
            </w:pPr>
            <w:r>
              <w:t>0</w:t>
            </w:r>
            <w:r w:rsidR="00307F37">
              <w:t>1</w:t>
            </w:r>
            <w:r w:rsidR="006D5B3E" w:rsidRPr="00E3599B">
              <w:t xml:space="preserve">. </w:t>
            </w:r>
            <w:r>
              <w:t>0</w:t>
            </w:r>
            <w:r w:rsidR="00307F37">
              <w:t>9</w:t>
            </w:r>
            <w:r w:rsidR="006D5B3E" w:rsidRPr="00E3599B">
              <w:t>. 20</w:t>
            </w:r>
            <w:r w:rsidR="007064B1">
              <w:t>2</w:t>
            </w:r>
            <w:r>
              <w:t>6</w:t>
            </w:r>
          </w:p>
        </w:tc>
        <w:tc>
          <w:tcPr>
            <w:tcW w:w="392" w:type="dxa"/>
          </w:tcPr>
          <w:p w14:paraId="3FBF2C33" w14:textId="77777777" w:rsidR="006D5B3E" w:rsidRPr="007E1384" w:rsidRDefault="006D5B3E" w:rsidP="006D5B3E">
            <w:pPr>
              <w:tabs>
                <w:tab w:val="left" w:pos="6237"/>
              </w:tabs>
              <w:rPr>
                <w:rFonts w:cs="Tahoma"/>
                <w:noProof/>
                <w:szCs w:val="20"/>
              </w:rPr>
            </w:pPr>
          </w:p>
        </w:tc>
        <w:tc>
          <w:tcPr>
            <w:tcW w:w="4394" w:type="dxa"/>
            <w:vMerge/>
          </w:tcPr>
          <w:p w14:paraId="240F67DC" w14:textId="77777777" w:rsidR="006D5B3E" w:rsidRPr="007E1384" w:rsidRDefault="006D5B3E" w:rsidP="006D5B3E">
            <w:pPr>
              <w:tabs>
                <w:tab w:val="left" w:pos="6237"/>
              </w:tabs>
              <w:rPr>
                <w:rFonts w:cs="Tahoma"/>
                <w:noProof/>
                <w:szCs w:val="20"/>
              </w:rPr>
            </w:pPr>
          </w:p>
        </w:tc>
      </w:tr>
      <w:tr w:rsidR="00234B29" w:rsidRPr="007E1384" w14:paraId="052B95AF" w14:textId="77777777" w:rsidTr="008270FC">
        <w:tc>
          <w:tcPr>
            <w:tcW w:w="1586" w:type="dxa"/>
            <w:vAlign w:val="center"/>
          </w:tcPr>
          <w:p w14:paraId="4F84DBAF" w14:textId="149CF1DA" w:rsidR="00A96097" w:rsidRPr="00215357" w:rsidRDefault="00A96097" w:rsidP="00E3430F">
            <w:pPr>
              <w:tabs>
                <w:tab w:val="left" w:pos="6237"/>
              </w:tabs>
              <w:rPr>
                <w:rFonts w:cs="Tahoma"/>
                <w:noProof/>
                <w:sz w:val="18"/>
                <w:szCs w:val="18"/>
              </w:rPr>
            </w:pPr>
          </w:p>
        </w:tc>
        <w:tc>
          <w:tcPr>
            <w:tcW w:w="3375" w:type="dxa"/>
            <w:vAlign w:val="center"/>
          </w:tcPr>
          <w:p w14:paraId="36ECAD81" w14:textId="1A1E39D2" w:rsidR="00234B29" w:rsidRPr="00215357" w:rsidRDefault="00234B29" w:rsidP="003766BA">
            <w:pPr>
              <w:pStyle w:val="Adresa"/>
              <w:framePr w:hSpace="0" w:wrap="auto" w:vAnchor="margin" w:xAlign="left" w:yAlign="inline"/>
              <w:spacing w:line="240" w:lineRule="auto"/>
              <w:suppressOverlap w:val="0"/>
              <w:rPr>
                <w:rFonts w:ascii="Tahoma" w:hAnsi="Tahoma" w:cs="Tahoma"/>
                <w:b w:val="0"/>
              </w:rPr>
            </w:pPr>
          </w:p>
        </w:tc>
        <w:tc>
          <w:tcPr>
            <w:tcW w:w="392" w:type="dxa"/>
          </w:tcPr>
          <w:p w14:paraId="30C8FB0A" w14:textId="77777777" w:rsidR="00234B29" w:rsidRPr="007E1384" w:rsidRDefault="00234B29" w:rsidP="00E3430F">
            <w:pPr>
              <w:pStyle w:val="Adresa"/>
              <w:framePr w:hSpace="0" w:wrap="auto" w:vAnchor="margin" w:xAlign="left" w:yAlign="inline"/>
              <w:spacing w:line="240" w:lineRule="auto"/>
              <w:suppressOverlap w:val="0"/>
              <w:rPr>
                <w:rFonts w:ascii="Tahoma" w:hAnsi="Tahoma" w:cs="Tahoma"/>
                <w:b w:val="0"/>
                <w:sz w:val="20"/>
                <w:szCs w:val="20"/>
              </w:rPr>
            </w:pPr>
          </w:p>
        </w:tc>
        <w:tc>
          <w:tcPr>
            <w:tcW w:w="4394" w:type="dxa"/>
          </w:tcPr>
          <w:p w14:paraId="29538BEC" w14:textId="77777777" w:rsidR="00234B29" w:rsidRPr="007E1384" w:rsidRDefault="00234B29" w:rsidP="00E3430F">
            <w:pPr>
              <w:pStyle w:val="Adresa"/>
              <w:framePr w:hSpace="0" w:wrap="auto" w:vAnchor="margin" w:xAlign="left" w:yAlign="inline"/>
              <w:spacing w:line="240" w:lineRule="auto"/>
              <w:suppressOverlap w:val="0"/>
              <w:rPr>
                <w:rFonts w:ascii="Tahoma" w:hAnsi="Tahoma" w:cs="Tahoma"/>
                <w:b w:val="0"/>
                <w:sz w:val="20"/>
                <w:szCs w:val="20"/>
              </w:rPr>
            </w:pPr>
          </w:p>
        </w:tc>
      </w:tr>
    </w:tbl>
    <w:p w14:paraId="327EA494" w14:textId="77777777" w:rsidR="0083705C" w:rsidRDefault="0083705C" w:rsidP="0070527A">
      <w:pPr>
        <w:ind w:left="142" w:right="-1"/>
        <w:jc w:val="both"/>
        <w:rPr>
          <w:rFonts w:cs="Tahoma"/>
          <w:b/>
          <w:szCs w:val="20"/>
        </w:rPr>
      </w:pPr>
    </w:p>
    <w:p w14:paraId="2687C7BB" w14:textId="77777777" w:rsidR="0083705C" w:rsidRDefault="0083705C" w:rsidP="0070527A">
      <w:pPr>
        <w:ind w:left="142" w:right="-1"/>
        <w:jc w:val="both"/>
        <w:rPr>
          <w:rFonts w:cs="Tahoma"/>
          <w:b/>
          <w:szCs w:val="20"/>
        </w:rPr>
      </w:pPr>
    </w:p>
    <w:p w14:paraId="7CC9F778" w14:textId="77777777" w:rsidR="0083705C" w:rsidRDefault="0083705C" w:rsidP="0070527A">
      <w:pPr>
        <w:ind w:left="142" w:right="-1"/>
        <w:jc w:val="both"/>
        <w:rPr>
          <w:rFonts w:cs="Tahoma"/>
          <w:b/>
          <w:szCs w:val="20"/>
        </w:rPr>
      </w:pPr>
    </w:p>
    <w:p w14:paraId="6A2169F2" w14:textId="77777777" w:rsidR="0083705C" w:rsidRDefault="0083705C" w:rsidP="0070527A">
      <w:pPr>
        <w:ind w:left="142" w:right="-1"/>
        <w:jc w:val="both"/>
        <w:rPr>
          <w:rFonts w:cs="Tahoma"/>
          <w:b/>
          <w:szCs w:val="20"/>
        </w:rPr>
      </w:pPr>
    </w:p>
    <w:p w14:paraId="1EC7587E" w14:textId="77777777" w:rsidR="0083705C" w:rsidRDefault="0083705C" w:rsidP="0070527A">
      <w:pPr>
        <w:ind w:left="142" w:right="-1"/>
        <w:jc w:val="both"/>
        <w:rPr>
          <w:rFonts w:cs="Tahoma"/>
          <w:b/>
          <w:szCs w:val="20"/>
        </w:rPr>
      </w:pPr>
    </w:p>
    <w:p w14:paraId="241E2271" w14:textId="77777777" w:rsidR="0083705C" w:rsidRDefault="0083705C" w:rsidP="0070527A">
      <w:pPr>
        <w:ind w:left="142" w:right="-1"/>
        <w:jc w:val="both"/>
        <w:rPr>
          <w:rFonts w:cs="Tahoma"/>
          <w:b/>
          <w:szCs w:val="20"/>
        </w:rPr>
      </w:pPr>
    </w:p>
    <w:p w14:paraId="4BDF09CD" w14:textId="331C0C90" w:rsidR="0070527A" w:rsidRPr="0070527A" w:rsidRDefault="00351396" w:rsidP="00307F37">
      <w:pPr>
        <w:ind w:right="-1" w:firstLine="142"/>
        <w:jc w:val="both"/>
        <w:rPr>
          <w:rFonts w:cs="Tahoma"/>
          <w:b/>
          <w:szCs w:val="20"/>
        </w:rPr>
      </w:pPr>
      <w:r>
        <w:rPr>
          <w:rFonts w:cs="Tahoma"/>
          <w:b/>
          <w:szCs w:val="20"/>
        </w:rPr>
        <w:t>S</w:t>
      </w:r>
      <w:r w:rsidR="0070527A" w:rsidRPr="0070527A">
        <w:rPr>
          <w:rFonts w:cs="Tahoma"/>
          <w:b/>
          <w:szCs w:val="20"/>
        </w:rPr>
        <w:t>eznam škol určených k bezplatné přípravě žáků cizinců k začlenění do základního vzdělávání</w:t>
      </w:r>
    </w:p>
    <w:p w14:paraId="4687EB9E" w14:textId="77777777" w:rsidR="0070527A" w:rsidRPr="0070527A" w:rsidRDefault="0070527A" w:rsidP="0070527A">
      <w:pPr>
        <w:ind w:left="142" w:right="-1"/>
        <w:jc w:val="both"/>
        <w:rPr>
          <w:rFonts w:cs="Tahoma"/>
          <w:b/>
          <w:szCs w:val="20"/>
        </w:rPr>
      </w:pPr>
    </w:p>
    <w:p w14:paraId="6766E6AF" w14:textId="5AF7AF08" w:rsidR="0070527A" w:rsidRPr="0070527A" w:rsidRDefault="0070527A" w:rsidP="0070527A">
      <w:pPr>
        <w:ind w:left="142" w:right="-1"/>
        <w:jc w:val="both"/>
        <w:rPr>
          <w:rFonts w:cs="Tahoma"/>
          <w:szCs w:val="20"/>
        </w:rPr>
      </w:pPr>
      <w:r w:rsidRPr="0070527A">
        <w:rPr>
          <w:rFonts w:cs="Tahoma"/>
          <w:szCs w:val="20"/>
        </w:rPr>
        <w:t>Podle § 20 zákona č. 561/2004 Sb., o předškolním, základním, středním, vyšším odborném a jiném vzdělávání (školský zákon) a § 10 vyhlášky č. 48/2005 Sb., o</w:t>
      </w:r>
      <w:r w:rsidR="00307F37">
        <w:rPr>
          <w:rFonts w:cs="Tahoma"/>
          <w:szCs w:val="20"/>
        </w:rPr>
        <w:t> </w:t>
      </w:r>
      <w:r w:rsidRPr="0070527A">
        <w:rPr>
          <w:rFonts w:cs="Tahoma"/>
          <w:szCs w:val="20"/>
        </w:rPr>
        <w:t xml:space="preserve">základním vzdělávání a některých náležitostech plnění povinné školní docházky, jsou </w:t>
      </w:r>
      <w:r w:rsidRPr="003E7193">
        <w:rPr>
          <w:rFonts w:cs="Tahoma"/>
          <w:b/>
          <w:bCs/>
          <w:szCs w:val="20"/>
        </w:rPr>
        <w:t xml:space="preserve">od 1. </w:t>
      </w:r>
      <w:r w:rsidR="00994D61" w:rsidRPr="003E7193">
        <w:rPr>
          <w:rFonts w:cs="Tahoma"/>
          <w:b/>
          <w:bCs/>
          <w:szCs w:val="20"/>
        </w:rPr>
        <w:t>9</w:t>
      </w:r>
      <w:r w:rsidRPr="003E7193">
        <w:rPr>
          <w:rFonts w:cs="Tahoma"/>
          <w:b/>
          <w:bCs/>
          <w:szCs w:val="20"/>
        </w:rPr>
        <w:t>. 202</w:t>
      </w:r>
      <w:r w:rsidR="000E0235">
        <w:rPr>
          <w:rFonts w:cs="Tahoma"/>
          <w:b/>
          <w:bCs/>
          <w:szCs w:val="20"/>
        </w:rPr>
        <w:t>6</w:t>
      </w:r>
      <w:r w:rsidRPr="003E7193">
        <w:rPr>
          <w:rFonts w:cs="Tahoma"/>
          <w:b/>
          <w:bCs/>
          <w:szCs w:val="20"/>
        </w:rPr>
        <w:t xml:space="preserve"> v Jihočeském kraji</w:t>
      </w:r>
      <w:r w:rsidRPr="0070527A">
        <w:rPr>
          <w:rFonts w:cs="Tahoma"/>
          <w:szCs w:val="20"/>
        </w:rPr>
        <w:t xml:space="preserve"> k bezplatné přípravě žáků cizinců k začlenění do základního vzdělávání určeny následující základní školy.</w:t>
      </w:r>
    </w:p>
    <w:p w14:paraId="27EC4E78" w14:textId="77777777" w:rsidR="00E864FB" w:rsidRDefault="00E864FB" w:rsidP="00D53601">
      <w:pPr>
        <w:ind w:left="142" w:right="-1"/>
        <w:jc w:val="both"/>
        <w:rPr>
          <w:rFonts w:cs="Tahoma"/>
          <w:szCs w:val="20"/>
        </w:rPr>
      </w:pPr>
    </w:p>
    <w:p w14:paraId="7BE5E971" w14:textId="37BF36FD" w:rsidR="005F2D6C" w:rsidRPr="001B4181" w:rsidRDefault="00083441" w:rsidP="00115AFE">
      <w:pPr>
        <w:ind w:left="142" w:right="-1"/>
        <w:jc w:val="center"/>
        <w:rPr>
          <w:rFonts w:cs="Tahoma"/>
          <w:b/>
          <w:bCs/>
          <w:color w:val="0000FF"/>
          <w:sz w:val="24"/>
        </w:rPr>
      </w:pPr>
      <w:r w:rsidRPr="001B4181">
        <w:rPr>
          <w:rFonts w:cs="Tahoma"/>
          <w:b/>
          <w:bCs/>
          <w:color w:val="0000FF"/>
          <w:sz w:val="24"/>
        </w:rPr>
        <w:t>O</w:t>
      </w:r>
      <w:r w:rsidR="00115AFE" w:rsidRPr="001B4181">
        <w:rPr>
          <w:rFonts w:cs="Tahoma"/>
          <w:b/>
          <w:bCs/>
          <w:color w:val="0000FF"/>
          <w:sz w:val="24"/>
        </w:rPr>
        <w:t>KRES ČESKÉ BUDĚJOVICE</w:t>
      </w:r>
    </w:p>
    <w:p w14:paraId="0ABE5C1D" w14:textId="77777777" w:rsidR="00115AFE" w:rsidRDefault="00115AFE" w:rsidP="00D53601">
      <w:pPr>
        <w:ind w:left="142" w:right="-1"/>
        <w:jc w:val="both"/>
        <w:rPr>
          <w:rFonts w:cs="Tahoma"/>
          <w:szCs w:val="20"/>
        </w:rPr>
      </w:pPr>
    </w:p>
    <w:p w14:paraId="15E47734" w14:textId="239C6461" w:rsidR="00115AFE" w:rsidRDefault="00115AFE" w:rsidP="00307F37">
      <w:pPr>
        <w:ind w:left="142"/>
        <w:jc w:val="center"/>
        <w:rPr>
          <w:rFonts w:cs="Tahoma"/>
          <w:szCs w:val="20"/>
        </w:rPr>
      </w:pPr>
      <w:r w:rsidRPr="003C6B89">
        <w:rPr>
          <w:rFonts w:cs="Tahoma"/>
          <w:b/>
          <w:bCs/>
          <w:szCs w:val="20"/>
          <w:highlight w:val="lightGray"/>
        </w:rPr>
        <w:t>Obec s rozšířenou působností České Budějovice</w:t>
      </w:r>
    </w:p>
    <w:p w14:paraId="3C2F5889" w14:textId="77777777" w:rsidR="004428F5" w:rsidRDefault="004428F5" w:rsidP="00D53601">
      <w:pPr>
        <w:ind w:left="142" w:right="-1"/>
        <w:jc w:val="both"/>
        <w:rPr>
          <w:rFonts w:cs="Tahoma"/>
          <w:szCs w:val="20"/>
        </w:rPr>
      </w:pPr>
    </w:p>
    <w:tbl>
      <w:tblPr>
        <w:tblStyle w:val="Mkatabulky"/>
        <w:tblW w:w="14742" w:type="dxa"/>
        <w:tblInd w:w="-5" w:type="dxa"/>
        <w:tblLook w:val="04A0" w:firstRow="1" w:lastRow="0" w:firstColumn="1" w:lastColumn="0" w:noHBand="0" w:noVBand="1"/>
      </w:tblPr>
      <w:tblGrid>
        <w:gridCol w:w="5245"/>
        <w:gridCol w:w="3969"/>
        <w:gridCol w:w="1559"/>
        <w:gridCol w:w="3969"/>
      </w:tblGrid>
      <w:tr w:rsidR="00157C83" w14:paraId="25F64AD1" w14:textId="77777777" w:rsidTr="00EE2982">
        <w:tc>
          <w:tcPr>
            <w:tcW w:w="5245" w:type="dxa"/>
          </w:tcPr>
          <w:p w14:paraId="72C0E2F4" w14:textId="28CBA37F" w:rsidR="007D4B2E" w:rsidRPr="006D7348" w:rsidRDefault="007D4B2E" w:rsidP="00D53601">
            <w:pPr>
              <w:ind w:right="-1"/>
              <w:jc w:val="both"/>
              <w:rPr>
                <w:rFonts w:cs="Tahoma"/>
                <w:b/>
                <w:bCs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Škola</w:t>
            </w:r>
          </w:p>
        </w:tc>
        <w:tc>
          <w:tcPr>
            <w:tcW w:w="3969" w:type="dxa"/>
          </w:tcPr>
          <w:p w14:paraId="6CCF9689" w14:textId="4AA57A9B" w:rsidR="007D4B2E" w:rsidRPr="006D7348" w:rsidRDefault="00780A19" w:rsidP="00D53601">
            <w:pPr>
              <w:ind w:right="-1"/>
              <w:jc w:val="both"/>
              <w:rPr>
                <w:rFonts w:cs="Tahoma"/>
                <w:b/>
                <w:bCs/>
                <w:szCs w:val="20"/>
              </w:rPr>
            </w:pPr>
            <w:r>
              <w:rPr>
                <w:rFonts w:cs="Tahoma"/>
                <w:b/>
                <w:bCs/>
                <w:szCs w:val="20"/>
              </w:rPr>
              <w:t>Ředitel/ka, k</w:t>
            </w:r>
            <w:r w:rsidR="007D4B2E" w:rsidRPr="006D7348">
              <w:rPr>
                <w:rFonts w:cs="Tahoma"/>
                <w:b/>
                <w:bCs/>
                <w:szCs w:val="20"/>
              </w:rPr>
              <w:t>ontakt</w:t>
            </w:r>
          </w:p>
        </w:tc>
        <w:tc>
          <w:tcPr>
            <w:tcW w:w="1559" w:type="dxa"/>
          </w:tcPr>
          <w:p w14:paraId="72CEF52F" w14:textId="71D3E44F" w:rsidR="007D4B2E" w:rsidRPr="006D7348" w:rsidRDefault="007D4B2E" w:rsidP="00D53601">
            <w:pPr>
              <w:ind w:right="-1"/>
              <w:jc w:val="both"/>
              <w:rPr>
                <w:rFonts w:cs="Tahoma"/>
                <w:b/>
                <w:bCs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Forma výuky</w:t>
            </w:r>
          </w:p>
        </w:tc>
        <w:tc>
          <w:tcPr>
            <w:tcW w:w="3969" w:type="dxa"/>
          </w:tcPr>
          <w:p w14:paraId="08A1102D" w14:textId="1EAC0C49" w:rsidR="007D4B2E" w:rsidRPr="006D7348" w:rsidRDefault="007D4B2E" w:rsidP="00D53601">
            <w:pPr>
              <w:ind w:right="-1"/>
              <w:jc w:val="both"/>
              <w:rPr>
                <w:rFonts w:cs="Tahoma"/>
                <w:b/>
                <w:bCs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Poznámka</w:t>
            </w:r>
          </w:p>
        </w:tc>
      </w:tr>
      <w:tr w:rsidR="00157C83" w14:paraId="094DA003" w14:textId="77777777" w:rsidTr="00EE2982">
        <w:tc>
          <w:tcPr>
            <w:tcW w:w="5245" w:type="dxa"/>
          </w:tcPr>
          <w:p w14:paraId="74A0FDCD" w14:textId="2B6A4CDC" w:rsidR="007D4B2E" w:rsidRPr="00307F37" w:rsidRDefault="007D4B2E" w:rsidP="00A563DC">
            <w:pPr>
              <w:ind w:right="-1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>ZŠ a MŠ, Emy Destinové 46,</w:t>
            </w:r>
            <w:r w:rsidR="00A563DC" w:rsidRPr="00307F37">
              <w:rPr>
                <w:rFonts w:cs="Tahoma"/>
                <w:szCs w:val="20"/>
              </w:rPr>
              <w:t xml:space="preserve"> </w:t>
            </w:r>
            <w:r w:rsidRPr="00307F37">
              <w:rPr>
                <w:rFonts w:cs="Tahoma"/>
                <w:szCs w:val="20"/>
              </w:rPr>
              <w:t>České Budějovice</w:t>
            </w:r>
          </w:p>
        </w:tc>
        <w:tc>
          <w:tcPr>
            <w:tcW w:w="3969" w:type="dxa"/>
          </w:tcPr>
          <w:p w14:paraId="5F35A56B" w14:textId="43E64B7B" w:rsidR="007D4B2E" w:rsidRPr="00307F37" w:rsidRDefault="009A0E25" w:rsidP="007D4B2E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Mgr. Lucie Mikitin Vítová, 702 272 302</w:t>
            </w:r>
          </w:p>
        </w:tc>
        <w:tc>
          <w:tcPr>
            <w:tcW w:w="1559" w:type="dxa"/>
          </w:tcPr>
          <w:p w14:paraId="2817F521" w14:textId="7B858809" w:rsidR="007D4B2E" w:rsidRPr="00307F37" w:rsidRDefault="006D7348" w:rsidP="007D4B2E">
            <w:pPr>
              <w:ind w:right="-1"/>
              <w:jc w:val="both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3A23C51C" w14:textId="77777777" w:rsidR="007D4B2E" w:rsidRDefault="007D4B2E" w:rsidP="007D4B2E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157C83" w14:paraId="47FB7156" w14:textId="77777777" w:rsidTr="00EE2982">
        <w:tc>
          <w:tcPr>
            <w:tcW w:w="5245" w:type="dxa"/>
          </w:tcPr>
          <w:p w14:paraId="02004898" w14:textId="21E562E9" w:rsidR="007D4B2E" w:rsidRPr="00307F37" w:rsidRDefault="007D4B2E" w:rsidP="00A563DC">
            <w:pPr>
              <w:ind w:right="-1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>ZŠ a ZUŠ, Bezdrevská 3, České Budějovice</w:t>
            </w:r>
          </w:p>
        </w:tc>
        <w:tc>
          <w:tcPr>
            <w:tcW w:w="3969" w:type="dxa"/>
          </w:tcPr>
          <w:p w14:paraId="5FED96DB" w14:textId="3BA5E551" w:rsidR="007D4B2E" w:rsidRPr="00307F37" w:rsidRDefault="008E35CA" w:rsidP="007D4B2E">
            <w:pPr>
              <w:ind w:right="-1"/>
              <w:jc w:val="both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 xml:space="preserve">Mgr. Martin Štoudek, </w:t>
            </w:r>
            <w:r w:rsidR="006C3516" w:rsidRPr="00307F37">
              <w:rPr>
                <w:rFonts w:cs="Tahoma"/>
                <w:szCs w:val="20"/>
              </w:rPr>
              <w:t xml:space="preserve">385 340 </w:t>
            </w:r>
            <w:r w:rsidR="0075270C" w:rsidRPr="00307F37">
              <w:rPr>
                <w:rFonts w:cs="Tahoma"/>
                <w:szCs w:val="20"/>
              </w:rPr>
              <w:t>3</w:t>
            </w:r>
            <w:r w:rsidR="006C3516" w:rsidRPr="00307F37">
              <w:rPr>
                <w:rFonts w:cs="Tahoma"/>
                <w:szCs w:val="20"/>
              </w:rPr>
              <w:t>26</w:t>
            </w:r>
          </w:p>
        </w:tc>
        <w:tc>
          <w:tcPr>
            <w:tcW w:w="1559" w:type="dxa"/>
          </w:tcPr>
          <w:p w14:paraId="38C12CC6" w14:textId="252AA04E" w:rsidR="007D4B2E" w:rsidRPr="00307F37" w:rsidRDefault="00EE73A8" w:rsidP="007D4B2E">
            <w:pPr>
              <w:ind w:right="-1"/>
              <w:jc w:val="both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65DF70E8" w14:textId="77777777" w:rsidR="007D4B2E" w:rsidRDefault="007D4B2E" w:rsidP="007D4B2E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157C83" w14:paraId="7232E1CE" w14:textId="77777777" w:rsidTr="00EE2982">
        <w:tc>
          <w:tcPr>
            <w:tcW w:w="5245" w:type="dxa"/>
          </w:tcPr>
          <w:p w14:paraId="1437D027" w14:textId="10ACC42B" w:rsidR="007D4B2E" w:rsidRPr="00307F37" w:rsidRDefault="007D4B2E" w:rsidP="00A563DC">
            <w:pPr>
              <w:ind w:right="-1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>ZŠ</w:t>
            </w:r>
            <w:r w:rsidR="001B3CFE" w:rsidRPr="00307F37">
              <w:rPr>
                <w:rFonts w:cs="Tahoma"/>
                <w:szCs w:val="20"/>
              </w:rPr>
              <w:t>,</w:t>
            </w:r>
            <w:r w:rsidR="00D54909" w:rsidRPr="00307F37">
              <w:rPr>
                <w:rFonts w:cs="Tahoma"/>
                <w:szCs w:val="20"/>
              </w:rPr>
              <w:t xml:space="preserve"> </w:t>
            </w:r>
            <w:r w:rsidRPr="00307F37">
              <w:rPr>
                <w:rFonts w:cs="Tahoma"/>
                <w:szCs w:val="20"/>
              </w:rPr>
              <w:t>Dukelská 11, České Budějovice</w:t>
            </w:r>
          </w:p>
        </w:tc>
        <w:tc>
          <w:tcPr>
            <w:tcW w:w="3969" w:type="dxa"/>
          </w:tcPr>
          <w:p w14:paraId="3C392ED3" w14:textId="112B49A5" w:rsidR="007D4B2E" w:rsidRPr="00307F37" w:rsidRDefault="0098516F" w:rsidP="007D4B2E">
            <w:pPr>
              <w:ind w:right="-1"/>
              <w:jc w:val="both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 xml:space="preserve">Mgr. </w:t>
            </w:r>
            <w:r w:rsidR="004906FC" w:rsidRPr="00307F37">
              <w:rPr>
                <w:rFonts w:cs="Tahoma"/>
                <w:szCs w:val="20"/>
              </w:rPr>
              <w:t>Růžena Koubová</w:t>
            </w:r>
            <w:r w:rsidR="00AC1283" w:rsidRPr="00307F37">
              <w:rPr>
                <w:rFonts w:cs="Tahoma"/>
                <w:szCs w:val="20"/>
              </w:rPr>
              <w:t>,</w:t>
            </w:r>
            <w:r w:rsidRPr="00307F37">
              <w:rPr>
                <w:rFonts w:cs="Tahoma"/>
                <w:szCs w:val="20"/>
              </w:rPr>
              <w:t xml:space="preserve"> </w:t>
            </w:r>
            <w:r w:rsidR="00AC1283" w:rsidRPr="00307F37">
              <w:rPr>
                <w:rFonts w:cs="Tahoma"/>
                <w:szCs w:val="20"/>
              </w:rPr>
              <w:t>727</w:t>
            </w:r>
            <w:r w:rsidR="00127875" w:rsidRPr="00307F37">
              <w:rPr>
                <w:rFonts w:cs="Tahoma"/>
                <w:szCs w:val="20"/>
              </w:rPr>
              <w:t> 342 565</w:t>
            </w:r>
          </w:p>
        </w:tc>
        <w:tc>
          <w:tcPr>
            <w:tcW w:w="1559" w:type="dxa"/>
          </w:tcPr>
          <w:p w14:paraId="78C63981" w14:textId="6F548635" w:rsidR="007D4B2E" w:rsidRPr="00307F37" w:rsidRDefault="00EE73A8" w:rsidP="007D4B2E">
            <w:pPr>
              <w:ind w:right="-1"/>
              <w:jc w:val="both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6798F66F" w14:textId="77777777" w:rsidR="007D4B2E" w:rsidRDefault="007D4B2E" w:rsidP="007D4B2E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157C83" w14:paraId="39F16E58" w14:textId="77777777" w:rsidTr="00EE2982">
        <w:tc>
          <w:tcPr>
            <w:tcW w:w="5245" w:type="dxa"/>
          </w:tcPr>
          <w:p w14:paraId="250D81BE" w14:textId="1A0CDC72" w:rsidR="007D4B2E" w:rsidRPr="00307F37" w:rsidRDefault="007D4B2E" w:rsidP="00A563DC">
            <w:pPr>
              <w:ind w:right="-1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>ZŠ a MŠ J. Š. Baara, Jírovcova 9/a,</w:t>
            </w:r>
            <w:r w:rsidR="00A563DC" w:rsidRPr="00307F37">
              <w:rPr>
                <w:rFonts w:cs="Tahoma"/>
                <w:szCs w:val="20"/>
              </w:rPr>
              <w:t xml:space="preserve"> </w:t>
            </w:r>
            <w:r w:rsidRPr="00307F37">
              <w:rPr>
                <w:rFonts w:cs="Tahoma"/>
                <w:szCs w:val="20"/>
              </w:rPr>
              <w:t>Č</w:t>
            </w:r>
            <w:r w:rsidR="006D7348" w:rsidRPr="00307F37">
              <w:rPr>
                <w:rFonts w:cs="Tahoma"/>
                <w:szCs w:val="20"/>
              </w:rPr>
              <w:t xml:space="preserve">. </w:t>
            </w:r>
            <w:r w:rsidRPr="00307F37">
              <w:rPr>
                <w:rFonts w:cs="Tahoma"/>
                <w:szCs w:val="20"/>
              </w:rPr>
              <w:t>Budějovice</w:t>
            </w:r>
          </w:p>
        </w:tc>
        <w:tc>
          <w:tcPr>
            <w:tcW w:w="3969" w:type="dxa"/>
          </w:tcPr>
          <w:p w14:paraId="12370AB3" w14:textId="01AEA71C" w:rsidR="007D4B2E" w:rsidRPr="00307F37" w:rsidRDefault="00E37A9B" w:rsidP="007D4B2E">
            <w:pPr>
              <w:ind w:right="-1"/>
              <w:jc w:val="both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>Mgr. Vladimír Čunát</w:t>
            </w:r>
            <w:r w:rsidR="00504A7C" w:rsidRPr="00307F37">
              <w:rPr>
                <w:rFonts w:cs="Tahoma"/>
                <w:szCs w:val="20"/>
              </w:rPr>
              <w:t>, 387 022 413</w:t>
            </w:r>
          </w:p>
        </w:tc>
        <w:tc>
          <w:tcPr>
            <w:tcW w:w="1559" w:type="dxa"/>
          </w:tcPr>
          <w:p w14:paraId="64A2431A" w14:textId="18AD9019" w:rsidR="007D4B2E" w:rsidRPr="00307F37" w:rsidRDefault="00EE73A8" w:rsidP="007D4B2E">
            <w:pPr>
              <w:ind w:right="-1"/>
              <w:jc w:val="both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3FF520A0" w14:textId="77777777" w:rsidR="007D4B2E" w:rsidRDefault="007D4B2E" w:rsidP="007D4B2E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8578D0" w14:paraId="57F05888" w14:textId="77777777" w:rsidTr="00EE2982">
        <w:tc>
          <w:tcPr>
            <w:tcW w:w="5245" w:type="dxa"/>
          </w:tcPr>
          <w:p w14:paraId="0E6B5F92" w14:textId="1D39FA5C" w:rsidR="007D4B2E" w:rsidRPr="00307F37" w:rsidRDefault="007D4B2E" w:rsidP="00A563DC">
            <w:pPr>
              <w:ind w:right="-1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>ZŠ a MŠ, Kubatova 1, České Budějovice</w:t>
            </w:r>
          </w:p>
        </w:tc>
        <w:tc>
          <w:tcPr>
            <w:tcW w:w="3969" w:type="dxa"/>
          </w:tcPr>
          <w:p w14:paraId="483E2BF8" w14:textId="4A3CCB5D" w:rsidR="007D4B2E" w:rsidRPr="00307F37" w:rsidRDefault="00922C6A" w:rsidP="007D4B2E">
            <w:pPr>
              <w:ind w:right="-1"/>
              <w:jc w:val="both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 xml:space="preserve">Mgr. Libor Kocián, </w:t>
            </w:r>
            <w:r w:rsidR="004C0812" w:rsidRPr="00307F37">
              <w:rPr>
                <w:rFonts w:cs="Tahoma"/>
                <w:szCs w:val="20"/>
              </w:rPr>
              <w:t>387 318 856</w:t>
            </w:r>
          </w:p>
        </w:tc>
        <w:tc>
          <w:tcPr>
            <w:tcW w:w="1559" w:type="dxa"/>
          </w:tcPr>
          <w:p w14:paraId="1429B152" w14:textId="557DD7D6" w:rsidR="007D4B2E" w:rsidRPr="00307F37" w:rsidRDefault="00EE73A8" w:rsidP="007D4B2E">
            <w:pPr>
              <w:ind w:right="-1"/>
              <w:jc w:val="both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1E8463AB" w14:textId="77777777" w:rsidR="007D4B2E" w:rsidRDefault="007D4B2E" w:rsidP="007D4B2E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7D4B2E" w14:paraId="11DB081E" w14:textId="77777777" w:rsidTr="00EE2982">
        <w:tc>
          <w:tcPr>
            <w:tcW w:w="5245" w:type="dxa"/>
          </w:tcPr>
          <w:p w14:paraId="0AF3DEE8" w14:textId="45A07290" w:rsidR="007D4B2E" w:rsidRPr="00307F37" w:rsidRDefault="007D4B2E" w:rsidP="00A563DC">
            <w:pPr>
              <w:ind w:right="-1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>ZŠ Máj I, M. Chlajna 21, České Budějovice</w:t>
            </w:r>
          </w:p>
        </w:tc>
        <w:tc>
          <w:tcPr>
            <w:tcW w:w="3969" w:type="dxa"/>
          </w:tcPr>
          <w:p w14:paraId="48BB2686" w14:textId="394A1731" w:rsidR="007D4B2E" w:rsidRPr="00307F37" w:rsidRDefault="004D067C" w:rsidP="007D4B2E">
            <w:pPr>
              <w:ind w:right="-1"/>
              <w:jc w:val="both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 xml:space="preserve">Mgr. Luboš Staněk, </w:t>
            </w:r>
            <w:r w:rsidR="00873A4F" w:rsidRPr="00307F37">
              <w:rPr>
                <w:rFonts w:cs="Tahoma"/>
                <w:szCs w:val="20"/>
              </w:rPr>
              <w:t>385 344 368</w:t>
            </w:r>
          </w:p>
        </w:tc>
        <w:tc>
          <w:tcPr>
            <w:tcW w:w="1559" w:type="dxa"/>
          </w:tcPr>
          <w:p w14:paraId="4EC1BE04" w14:textId="57CE14E4" w:rsidR="007D4B2E" w:rsidRPr="00307F37" w:rsidRDefault="00EE73A8" w:rsidP="007D4B2E">
            <w:pPr>
              <w:ind w:right="-1"/>
              <w:jc w:val="both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79A38966" w14:textId="77777777" w:rsidR="007D4B2E" w:rsidRDefault="007D4B2E" w:rsidP="007D4B2E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8578D0" w14:paraId="64E3FD3F" w14:textId="77777777" w:rsidTr="00EE2982">
        <w:tc>
          <w:tcPr>
            <w:tcW w:w="5245" w:type="dxa"/>
          </w:tcPr>
          <w:p w14:paraId="3A814933" w14:textId="6BCAFDF7" w:rsidR="007D4B2E" w:rsidRPr="00307F37" w:rsidRDefault="007D4B2E" w:rsidP="00A563DC">
            <w:pPr>
              <w:ind w:right="-1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>ZŠ Máj II, M. Chlajna 23, České Budějovice</w:t>
            </w:r>
          </w:p>
        </w:tc>
        <w:tc>
          <w:tcPr>
            <w:tcW w:w="3969" w:type="dxa"/>
          </w:tcPr>
          <w:p w14:paraId="0CE203AB" w14:textId="46DFB1C9" w:rsidR="007D4B2E" w:rsidRPr="00307F37" w:rsidRDefault="007C0B9F" w:rsidP="007D4B2E">
            <w:pPr>
              <w:ind w:right="-1"/>
              <w:jc w:val="both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 xml:space="preserve">Mgr. Šárka Straňáková, </w:t>
            </w:r>
            <w:r w:rsidR="00EE7FF4" w:rsidRPr="00307F37">
              <w:rPr>
                <w:rFonts w:cs="Tahoma"/>
                <w:szCs w:val="20"/>
              </w:rPr>
              <w:t>385 344 629</w:t>
            </w:r>
          </w:p>
        </w:tc>
        <w:tc>
          <w:tcPr>
            <w:tcW w:w="1559" w:type="dxa"/>
          </w:tcPr>
          <w:p w14:paraId="55B37E4D" w14:textId="18045B1A" w:rsidR="007D4B2E" w:rsidRPr="00307F37" w:rsidRDefault="00EE73A8" w:rsidP="007D4B2E">
            <w:pPr>
              <w:ind w:right="-1"/>
              <w:jc w:val="both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62013F3D" w14:textId="77777777" w:rsidR="007D4B2E" w:rsidRDefault="007D4B2E" w:rsidP="007D4B2E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8578D0" w14:paraId="2A27C9BC" w14:textId="77777777" w:rsidTr="00EE2982">
        <w:tc>
          <w:tcPr>
            <w:tcW w:w="5245" w:type="dxa"/>
          </w:tcPr>
          <w:p w14:paraId="19773DEB" w14:textId="4EEE6E87" w:rsidR="00157C83" w:rsidRPr="00307F37" w:rsidRDefault="00157C83" w:rsidP="00A563DC">
            <w:pPr>
              <w:ind w:right="-1"/>
              <w:jc w:val="both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>ZŠ</w:t>
            </w:r>
            <w:r w:rsidR="001B3CFE" w:rsidRPr="00307F37">
              <w:rPr>
                <w:rFonts w:cs="Tahoma"/>
                <w:szCs w:val="20"/>
              </w:rPr>
              <w:t>,</w:t>
            </w:r>
            <w:r w:rsidR="00D54909" w:rsidRPr="00307F37">
              <w:rPr>
                <w:rFonts w:cs="Tahoma"/>
                <w:szCs w:val="20"/>
              </w:rPr>
              <w:t xml:space="preserve"> </w:t>
            </w:r>
            <w:r w:rsidRPr="00307F37">
              <w:rPr>
                <w:rFonts w:cs="Tahoma"/>
                <w:szCs w:val="20"/>
              </w:rPr>
              <w:t>Nerudova 9, České Budějovice</w:t>
            </w:r>
          </w:p>
        </w:tc>
        <w:tc>
          <w:tcPr>
            <w:tcW w:w="3969" w:type="dxa"/>
          </w:tcPr>
          <w:p w14:paraId="0E8F26A8" w14:textId="7B614F17" w:rsidR="00157C83" w:rsidRPr="00307F37" w:rsidRDefault="00983174" w:rsidP="00157C83">
            <w:pPr>
              <w:ind w:right="-1"/>
              <w:jc w:val="both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>Mgr. Zdeněk Šrom, 602 655 570</w:t>
            </w:r>
          </w:p>
        </w:tc>
        <w:tc>
          <w:tcPr>
            <w:tcW w:w="1559" w:type="dxa"/>
          </w:tcPr>
          <w:p w14:paraId="24CABD0C" w14:textId="7A27B9FA" w:rsidR="00157C83" w:rsidRPr="00307F37" w:rsidRDefault="00EE73A8" w:rsidP="00157C83">
            <w:pPr>
              <w:ind w:right="-1"/>
              <w:jc w:val="both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10C329D0" w14:textId="77777777" w:rsidR="00157C83" w:rsidRDefault="00157C83" w:rsidP="00157C83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CE1464" w14:paraId="13BA5739" w14:textId="77777777" w:rsidTr="00EE2982">
        <w:tc>
          <w:tcPr>
            <w:tcW w:w="5245" w:type="dxa"/>
          </w:tcPr>
          <w:p w14:paraId="1BF125CB" w14:textId="2C1300C5" w:rsidR="00CE1464" w:rsidRPr="00307F37" w:rsidRDefault="00D54909" w:rsidP="00A563DC">
            <w:pPr>
              <w:ind w:right="-1"/>
              <w:jc w:val="both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>ZŠ</w:t>
            </w:r>
            <w:r w:rsidR="001B3CFE" w:rsidRPr="00307F37">
              <w:rPr>
                <w:rFonts w:cs="Tahoma"/>
                <w:szCs w:val="20"/>
              </w:rPr>
              <w:t>,</w:t>
            </w:r>
            <w:r w:rsidRPr="00307F37">
              <w:rPr>
                <w:rFonts w:cs="Tahoma"/>
                <w:szCs w:val="20"/>
              </w:rPr>
              <w:t xml:space="preserve"> Matice školské 3, České Budějovice</w:t>
            </w:r>
          </w:p>
        </w:tc>
        <w:tc>
          <w:tcPr>
            <w:tcW w:w="3969" w:type="dxa"/>
          </w:tcPr>
          <w:p w14:paraId="0D439120" w14:textId="4D8E03D3" w:rsidR="00CE1464" w:rsidRPr="00307F37" w:rsidRDefault="00985CC2" w:rsidP="00157C83">
            <w:pPr>
              <w:ind w:right="-1"/>
              <w:jc w:val="both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>Mgr. Radek Vačlena, 386 358 522</w:t>
            </w:r>
          </w:p>
        </w:tc>
        <w:tc>
          <w:tcPr>
            <w:tcW w:w="1559" w:type="dxa"/>
          </w:tcPr>
          <w:p w14:paraId="74232AD3" w14:textId="51A1E338" w:rsidR="00CE1464" w:rsidRPr="00307F37" w:rsidRDefault="00985CC2" w:rsidP="00157C83">
            <w:pPr>
              <w:ind w:right="-1"/>
              <w:jc w:val="both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042ED552" w14:textId="77777777" w:rsidR="00CE1464" w:rsidRDefault="00CE1464" w:rsidP="00157C83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8578D0" w14:paraId="5F4BA726" w14:textId="77777777" w:rsidTr="00EE2982">
        <w:tc>
          <w:tcPr>
            <w:tcW w:w="5245" w:type="dxa"/>
          </w:tcPr>
          <w:p w14:paraId="5372FB7A" w14:textId="49D37241" w:rsidR="00157C83" w:rsidRPr="00307F37" w:rsidRDefault="00157C83" w:rsidP="00A563DC">
            <w:pPr>
              <w:ind w:right="-1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>ZŠ a MŠ, Nová 5, České Budějovice</w:t>
            </w:r>
          </w:p>
        </w:tc>
        <w:tc>
          <w:tcPr>
            <w:tcW w:w="3969" w:type="dxa"/>
          </w:tcPr>
          <w:p w14:paraId="7D264A6A" w14:textId="1344E0B0" w:rsidR="00157C83" w:rsidRPr="00307F37" w:rsidRDefault="00022F8E" w:rsidP="00157C83">
            <w:pPr>
              <w:ind w:right="-1"/>
              <w:jc w:val="both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>Mgr. Vladimíra Havlíčková</w:t>
            </w:r>
            <w:r w:rsidR="003975F1" w:rsidRPr="00307F37">
              <w:rPr>
                <w:rFonts w:cs="Tahoma"/>
                <w:szCs w:val="20"/>
              </w:rPr>
              <w:t>, 380 831 800</w:t>
            </w:r>
          </w:p>
        </w:tc>
        <w:tc>
          <w:tcPr>
            <w:tcW w:w="1559" w:type="dxa"/>
          </w:tcPr>
          <w:p w14:paraId="4101AF35" w14:textId="61169B3D" w:rsidR="00157C83" w:rsidRPr="00307F37" w:rsidRDefault="00EE73A8" w:rsidP="00157C83">
            <w:pPr>
              <w:ind w:right="-1"/>
              <w:jc w:val="both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78AB50E7" w14:textId="77777777" w:rsidR="00157C83" w:rsidRDefault="00157C83" w:rsidP="00157C83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8578D0" w14:paraId="7F07FFDE" w14:textId="77777777" w:rsidTr="00EE2982">
        <w:tc>
          <w:tcPr>
            <w:tcW w:w="5245" w:type="dxa"/>
          </w:tcPr>
          <w:p w14:paraId="7458591C" w14:textId="01B5F39F" w:rsidR="00157C83" w:rsidRPr="00307F37" w:rsidRDefault="00157C83" w:rsidP="00A563DC">
            <w:pPr>
              <w:ind w:right="-1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>ZŠ Oskara Nedbala 30, České Budějovice</w:t>
            </w:r>
          </w:p>
        </w:tc>
        <w:tc>
          <w:tcPr>
            <w:tcW w:w="3969" w:type="dxa"/>
          </w:tcPr>
          <w:p w14:paraId="7C5F6E1F" w14:textId="28E60F02" w:rsidR="00157C83" w:rsidRPr="00307F37" w:rsidRDefault="00C43BC9" w:rsidP="00157C83">
            <w:pPr>
              <w:ind w:right="-1"/>
              <w:jc w:val="both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 xml:space="preserve">Mgr. Miroslav Poláček, </w:t>
            </w:r>
            <w:r w:rsidR="002D20FB" w:rsidRPr="00307F37">
              <w:rPr>
                <w:rFonts w:cs="Tahoma"/>
                <w:szCs w:val="20"/>
              </w:rPr>
              <w:t>605 151 483</w:t>
            </w:r>
          </w:p>
        </w:tc>
        <w:tc>
          <w:tcPr>
            <w:tcW w:w="1559" w:type="dxa"/>
          </w:tcPr>
          <w:p w14:paraId="74108B47" w14:textId="3B4E50E5" w:rsidR="00157C83" w:rsidRPr="00307F37" w:rsidRDefault="00EE73A8" w:rsidP="00157C83">
            <w:pPr>
              <w:ind w:right="-1"/>
              <w:jc w:val="both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39BC11EA" w14:textId="77777777" w:rsidR="00157C83" w:rsidRDefault="00157C83" w:rsidP="00157C83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157C83" w14:paraId="0286EE7A" w14:textId="77777777" w:rsidTr="00EE2982">
        <w:tc>
          <w:tcPr>
            <w:tcW w:w="5245" w:type="dxa"/>
          </w:tcPr>
          <w:p w14:paraId="7E230619" w14:textId="163FC42E" w:rsidR="00157C83" w:rsidRPr="00307F37" w:rsidRDefault="00157C83" w:rsidP="00A563DC">
            <w:pPr>
              <w:ind w:right="-1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>ZŠ a MŠ, L. Kuby 48, České Budějovice</w:t>
            </w:r>
          </w:p>
        </w:tc>
        <w:tc>
          <w:tcPr>
            <w:tcW w:w="3969" w:type="dxa"/>
          </w:tcPr>
          <w:p w14:paraId="20ADEF03" w14:textId="2211CEF6" w:rsidR="00157C83" w:rsidRPr="00307F37" w:rsidRDefault="00BB4A39" w:rsidP="00157C83">
            <w:pPr>
              <w:ind w:right="-1"/>
              <w:jc w:val="both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>Mgr. Romana Kábelová, 386 102 350</w:t>
            </w:r>
          </w:p>
        </w:tc>
        <w:tc>
          <w:tcPr>
            <w:tcW w:w="1559" w:type="dxa"/>
          </w:tcPr>
          <w:p w14:paraId="4BB6F85E" w14:textId="468243F2" w:rsidR="00157C83" w:rsidRPr="00307F37" w:rsidRDefault="00EE73A8" w:rsidP="00157C83">
            <w:pPr>
              <w:ind w:right="-1"/>
              <w:jc w:val="both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4563036B" w14:textId="77777777" w:rsidR="004F70DB" w:rsidRDefault="004F70DB" w:rsidP="00157C83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3B0714" w14:paraId="73513081" w14:textId="77777777" w:rsidTr="00EE2982">
        <w:tc>
          <w:tcPr>
            <w:tcW w:w="5245" w:type="dxa"/>
          </w:tcPr>
          <w:p w14:paraId="6FFD5FDA" w14:textId="7B5F7AF5" w:rsidR="003B0714" w:rsidRPr="00307F37" w:rsidRDefault="003B0714" w:rsidP="003B0714">
            <w:pPr>
              <w:ind w:right="-1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>ZŠ Pohůrecká 16, České Budějovice</w:t>
            </w:r>
          </w:p>
        </w:tc>
        <w:tc>
          <w:tcPr>
            <w:tcW w:w="3969" w:type="dxa"/>
          </w:tcPr>
          <w:p w14:paraId="6653299A" w14:textId="50131175" w:rsidR="003B0714" w:rsidRPr="00307F37" w:rsidRDefault="003B0714" w:rsidP="003B0714">
            <w:pPr>
              <w:ind w:right="-1"/>
              <w:jc w:val="both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>Mgr. Vratislav Ulrich</w:t>
            </w:r>
            <w:r w:rsidR="009D167B" w:rsidRPr="00307F37">
              <w:rPr>
                <w:rFonts w:cs="Tahoma"/>
                <w:szCs w:val="20"/>
              </w:rPr>
              <w:t>, 387 011 814</w:t>
            </w:r>
          </w:p>
        </w:tc>
        <w:tc>
          <w:tcPr>
            <w:tcW w:w="1559" w:type="dxa"/>
          </w:tcPr>
          <w:p w14:paraId="1F6FD915" w14:textId="055E63B7" w:rsidR="003B0714" w:rsidRPr="00307F37" w:rsidRDefault="003B0714" w:rsidP="003B0714">
            <w:pPr>
              <w:ind w:right="-1"/>
              <w:jc w:val="both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20E7AFD5" w14:textId="77777777" w:rsidR="003B0714" w:rsidRDefault="003B0714" w:rsidP="003B0714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3B0714" w14:paraId="02BFC926" w14:textId="77777777" w:rsidTr="00EE2982">
        <w:tc>
          <w:tcPr>
            <w:tcW w:w="5245" w:type="dxa"/>
          </w:tcPr>
          <w:p w14:paraId="14C70F97" w14:textId="439D8F3E" w:rsidR="003B0714" w:rsidRPr="00307F37" w:rsidRDefault="003B0714" w:rsidP="003B0714">
            <w:pPr>
              <w:ind w:right="-1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>ZŠ a MŠ T.G.M., Rudolfovská 143, Č. Budějovice</w:t>
            </w:r>
          </w:p>
        </w:tc>
        <w:tc>
          <w:tcPr>
            <w:tcW w:w="3969" w:type="dxa"/>
          </w:tcPr>
          <w:p w14:paraId="33ADDF4F" w14:textId="482B7ECD" w:rsidR="003B0714" w:rsidRPr="00307F37" w:rsidRDefault="003B0714" w:rsidP="003B0714">
            <w:pPr>
              <w:ind w:right="-1"/>
              <w:jc w:val="both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>Mgr. Zdeněk Špaček, 775 700 036</w:t>
            </w:r>
          </w:p>
        </w:tc>
        <w:tc>
          <w:tcPr>
            <w:tcW w:w="1559" w:type="dxa"/>
          </w:tcPr>
          <w:p w14:paraId="305CB02B" w14:textId="322551D1" w:rsidR="003B0714" w:rsidRPr="00307F37" w:rsidRDefault="003B0714" w:rsidP="003B0714">
            <w:pPr>
              <w:ind w:right="-1"/>
              <w:jc w:val="both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6EDF2C9F" w14:textId="02659056" w:rsidR="003B0714" w:rsidRDefault="003B0714" w:rsidP="003B0714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Neposkytuje vzdělání žákům ostatních škol</w:t>
            </w:r>
          </w:p>
        </w:tc>
      </w:tr>
      <w:tr w:rsidR="003B0714" w14:paraId="15EC92F8" w14:textId="77777777" w:rsidTr="00EE2982">
        <w:tc>
          <w:tcPr>
            <w:tcW w:w="5245" w:type="dxa"/>
          </w:tcPr>
          <w:p w14:paraId="0D776031" w14:textId="42B24AFD" w:rsidR="003B0714" w:rsidRPr="00307F37" w:rsidRDefault="003B0714" w:rsidP="003B0714">
            <w:pPr>
              <w:ind w:right="-1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>ZŠ Hluboká nad Vltavou, Karla Čapka 800</w:t>
            </w:r>
          </w:p>
        </w:tc>
        <w:tc>
          <w:tcPr>
            <w:tcW w:w="3969" w:type="dxa"/>
          </w:tcPr>
          <w:p w14:paraId="37B1EF2D" w14:textId="28912B01" w:rsidR="003B0714" w:rsidRPr="00307F37" w:rsidRDefault="003B0714" w:rsidP="003B0714">
            <w:pPr>
              <w:ind w:right="-1"/>
              <w:jc w:val="both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>Mgr. Jaroslav Schmied, 387 966 167</w:t>
            </w:r>
          </w:p>
        </w:tc>
        <w:tc>
          <w:tcPr>
            <w:tcW w:w="1559" w:type="dxa"/>
          </w:tcPr>
          <w:p w14:paraId="403164BE" w14:textId="0E758431" w:rsidR="003B0714" w:rsidRPr="00307F37" w:rsidRDefault="003B0714" w:rsidP="003B0714">
            <w:pPr>
              <w:ind w:right="-1"/>
              <w:jc w:val="both"/>
              <w:rPr>
                <w:rFonts w:cs="Tahoma"/>
                <w:szCs w:val="20"/>
              </w:rPr>
            </w:pPr>
            <w:r w:rsidRPr="00307F37"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41F2AD3B" w14:textId="77777777" w:rsidR="003B0714" w:rsidRDefault="003B0714" w:rsidP="003B0714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</w:tbl>
    <w:p w14:paraId="447E285A" w14:textId="214DEBF9" w:rsidR="00115AFE" w:rsidRDefault="00115AFE" w:rsidP="00115AFE">
      <w:pPr>
        <w:ind w:left="142" w:right="-1"/>
        <w:jc w:val="center"/>
        <w:rPr>
          <w:rFonts w:cs="Tahoma"/>
          <w:szCs w:val="20"/>
        </w:rPr>
      </w:pPr>
      <w:r w:rsidRPr="003C6B89">
        <w:rPr>
          <w:rFonts w:cs="Tahoma"/>
          <w:b/>
          <w:bCs/>
          <w:szCs w:val="20"/>
          <w:highlight w:val="lightGray"/>
        </w:rPr>
        <w:lastRenderedPageBreak/>
        <w:t xml:space="preserve">Obec s rozšířenou </w:t>
      </w:r>
      <w:r w:rsidRPr="006D7348">
        <w:rPr>
          <w:rFonts w:cs="Tahoma"/>
          <w:b/>
          <w:bCs/>
          <w:szCs w:val="20"/>
          <w:highlight w:val="lightGray"/>
        </w:rPr>
        <w:t>působností Trhové Sviny</w:t>
      </w:r>
    </w:p>
    <w:p w14:paraId="78F45C5B" w14:textId="77777777" w:rsidR="007D4B2E" w:rsidRDefault="007D4B2E" w:rsidP="00D53601">
      <w:pPr>
        <w:ind w:left="142" w:right="-1"/>
        <w:jc w:val="both"/>
        <w:rPr>
          <w:rFonts w:cs="Tahoma"/>
          <w:szCs w:val="20"/>
        </w:rPr>
      </w:pPr>
    </w:p>
    <w:tbl>
      <w:tblPr>
        <w:tblStyle w:val="Mkatabulky"/>
        <w:tblW w:w="14595" w:type="dxa"/>
        <w:tblInd w:w="142" w:type="dxa"/>
        <w:tblLook w:val="04A0" w:firstRow="1" w:lastRow="0" w:firstColumn="1" w:lastColumn="0" w:noHBand="0" w:noVBand="1"/>
      </w:tblPr>
      <w:tblGrid>
        <w:gridCol w:w="5098"/>
        <w:gridCol w:w="3969"/>
        <w:gridCol w:w="1559"/>
        <w:gridCol w:w="3969"/>
      </w:tblGrid>
      <w:tr w:rsidR="006D7348" w14:paraId="6942E613" w14:textId="77777777" w:rsidTr="00EE2982">
        <w:tc>
          <w:tcPr>
            <w:tcW w:w="5098" w:type="dxa"/>
          </w:tcPr>
          <w:p w14:paraId="7536A99F" w14:textId="14278E90" w:rsidR="006D7348" w:rsidRPr="006D7348" w:rsidRDefault="006D7348" w:rsidP="006D7348">
            <w:pPr>
              <w:ind w:right="-1"/>
              <w:rPr>
                <w:rFonts w:cs="Tahoma"/>
                <w:b/>
                <w:bCs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Škola</w:t>
            </w:r>
          </w:p>
        </w:tc>
        <w:tc>
          <w:tcPr>
            <w:tcW w:w="3969" w:type="dxa"/>
          </w:tcPr>
          <w:p w14:paraId="4D163D4F" w14:textId="4C94DB04" w:rsidR="006D7348" w:rsidRPr="006D7348" w:rsidRDefault="006D7348" w:rsidP="006D7348">
            <w:pPr>
              <w:ind w:right="-1"/>
              <w:jc w:val="both"/>
              <w:rPr>
                <w:rFonts w:cs="Tahoma"/>
                <w:b/>
                <w:bCs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Kontakt</w:t>
            </w:r>
          </w:p>
        </w:tc>
        <w:tc>
          <w:tcPr>
            <w:tcW w:w="1559" w:type="dxa"/>
          </w:tcPr>
          <w:p w14:paraId="693AE5F9" w14:textId="05A304D8" w:rsidR="006D7348" w:rsidRPr="006D7348" w:rsidRDefault="006D7348" w:rsidP="006D7348">
            <w:pPr>
              <w:ind w:right="-1"/>
              <w:jc w:val="both"/>
              <w:rPr>
                <w:rFonts w:cs="Tahoma"/>
                <w:b/>
                <w:bCs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Forma výuky</w:t>
            </w:r>
          </w:p>
        </w:tc>
        <w:tc>
          <w:tcPr>
            <w:tcW w:w="3969" w:type="dxa"/>
          </w:tcPr>
          <w:p w14:paraId="13957F57" w14:textId="59FD8485" w:rsidR="006D7348" w:rsidRPr="006D7348" w:rsidRDefault="006D7348" w:rsidP="006D7348">
            <w:pPr>
              <w:ind w:right="-1"/>
              <w:jc w:val="both"/>
              <w:rPr>
                <w:rFonts w:cs="Tahoma"/>
                <w:b/>
                <w:bCs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Poznámka</w:t>
            </w:r>
          </w:p>
        </w:tc>
      </w:tr>
      <w:tr w:rsidR="006D7348" w14:paraId="7BA4F2FA" w14:textId="77777777" w:rsidTr="00EE2982">
        <w:tc>
          <w:tcPr>
            <w:tcW w:w="5098" w:type="dxa"/>
          </w:tcPr>
          <w:p w14:paraId="0DAD9967" w14:textId="719AA837" w:rsidR="006D7348" w:rsidRDefault="006D7348" w:rsidP="006D7348">
            <w:pPr>
              <w:ind w:right="-1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ZŠ a MŠ, Nové Hrady</w:t>
            </w:r>
            <w:r w:rsidR="00046076">
              <w:rPr>
                <w:rFonts w:cs="Tahoma"/>
                <w:szCs w:val="20"/>
              </w:rPr>
              <w:t>, Komenského 30</w:t>
            </w:r>
          </w:p>
        </w:tc>
        <w:tc>
          <w:tcPr>
            <w:tcW w:w="3969" w:type="dxa"/>
          </w:tcPr>
          <w:p w14:paraId="57E2BAD1" w14:textId="7B1BBAAE" w:rsidR="006D7348" w:rsidRDefault="00031A83" w:rsidP="006D7348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 xml:space="preserve">Mgr. </w:t>
            </w:r>
            <w:r w:rsidR="009A0E25">
              <w:rPr>
                <w:rFonts w:cs="Tahoma"/>
                <w:szCs w:val="20"/>
              </w:rPr>
              <w:t>Lenka Kučerová</w:t>
            </w:r>
          </w:p>
        </w:tc>
        <w:tc>
          <w:tcPr>
            <w:tcW w:w="1559" w:type="dxa"/>
          </w:tcPr>
          <w:p w14:paraId="3025B8D2" w14:textId="63B48FDA" w:rsidR="006D7348" w:rsidRDefault="00EE73A8" w:rsidP="006D7348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32302269" w14:textId="77777777" w:rsidR="006D7348" w:rsidRDefault="006D7348" w:rsidP="006D7348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</w:tbl>
    <w:p w14:paraId="698528B1" w14:textId="77777777" w:rsidR="007D4B2E" w:rsidRDefault="007D4B2E" w:rsidP="00D53601">
      <w:pPr>
        <w:ind w:left="142" w:right="-1"/>
        <w:jc w:val="both"/>
        <w:rPr>
          <w:rFonts w:cs="Tahoma"/>
          <w:szCs w:val="20"/>
        </w:rPr>
      </w:pPr>
    </w:p>
    <w:p w14:paraId="0A10AE08" w14:textId="77777777" w:rsidR="00FF47DF" w:rsidRDefault="00FF47DF" w:rsidP="00115AFE">
      <w:pPr>
        <w:ind w:left="142" w:right="-1"/>
        <w:jc w:val="center"/>
        <w:rPr>
          <w:rFonts w:cs="Tahoma"/>
          <w:b/>
          <w:bCs/>
          <w:szCs w:val="20"/>
          <w:highlight w:val="lightGray"/>
        </w:rPr>
      </w:pPr>
    </w:p>
    <w:p w14:paraId="437BF1A9" w14:textId="653DAC87" w:rsidR="00115AFE" w:rsidRDefault="00115AFE" w:rsidP="00115AFE">
      <w:pPr>
        <w:ind w:left="142" w:right="-1"/>
        <w:jc w:val="center"/>
        <w:rPr>
          <w:rFonts w:cs="Tahoma"/>
          <w:szCs w:val="20"/>
        </w:rPr>
      </w:pPr>
      <w:r w:rsidRPr="003C6B89">
        <w:rPr>
          <w:rFonts w:cs="Tahoma"/>
          <w:b/>
          <w:bCs/>
          <w:szCs w:val="20"/>
          <w:highlight w:val="lightGray"/>
        </w:rPr>
        <w:t xml:space="preserve">Obec s rozšířenou </w:t>
      </w:r>
      <w:r w:rsidRPr="006D7348">
        <w:rPr>
          <w:rFonts w:cs="Tahoma"/>
          <w:b/>
          <w:bCs/>
          <w:szCs w:val="20"/>
          <w:highlight w:val="lightGray"/>
        </w:rPr>
        <w:t xml:space="preserve">působností </w:t>
      </w:r>
      <w:r w:rsidRPr="00BC77F8">
        <w:rPr>
          <w:rFonts w:cs="Tahoma"/>
          <w:b/>
          <w:bCs/>
          <w:szCs w:val="20"/>
          <w:highlight w:val="lightGray"/>
        </w:rPr>
        <w:t>Týn nad Vltavou</w:t>
      </w:r>
    </w:p>
    <w:p w14:paraId="3D445607" w14:textId="77777777" w:rsidR="00C26002" w:rsidRDefault="00C26002" w:rsidP="00D53601">
      <w:pPr>
        <w:ind w:left="142" w:right="-1"/>
        <w:jc w:val="both"/>
        <w:rPr>
          <w:rFonts w:cs="Tahoma"/>
          <w:szCs w:val="20"/>
        </w:rPr>
      </w:pPr>
    </w:p>
    <w:tbl>
      <w:tblPr>
        <w:tblStyle w:val="Mkatabulky"/>
        <w:tblW w:w="14595" w:type="dxa"/>
        <w:tblInd w:w="142" w:type="dxa"/>
        <w:tblLook w:val="04A0" w:firstRow="1" w:lastRow="0" w:firstColumn="1" w:lastColumn="0" w:noHBand="0" w:noVBand="1"/>
      </w:tblPr>
      <w:tblGrid>
        <w:gridCol w:w="5098"/>
        <w:gridCol w:w="3969"/>
        <w:gridCol w:w="1559"/>
        <w:gridCol w:w="3969"/>
      </w:tblGrid>
      <w:tr w:rsidR="00270CB4" w14:paraId="25836C6B" w14:textId="77777777" w:rsidTr="00EE2982">
        <w:tc>
          <w:tcPr>
            <w:tcW w:w="5098" w:type="dxa"/>
          </w:tcPr>
          <w:p w14:paraId="6E8B61AD" w14:textId="77777777" w:rsidR="00270CB4" w:rsidRPr="006D7348" w:rsidRDefault="00270CB4" w:rsidP="00EE3CAC">
            <w:pPr>
              <w:ind w:right="-1"/>
              <w:rPr>
                <w:rFonts w:cs="Tahoma"/>
                <w:b/>
                <w:bCs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Škola</w:t>
            </w:r>
          </w:p>
        </w:tc>
        <w:tc>
          <w:tcPr>
            <w:tcW w:w="3969" w:type="dxa"/>
          </w:tcPr>
          <w:p w14:paraId="742F2C85" w14:textId="77777777" w:rsidR="00270CB4" w:rsidRPr="006D7348" w:rsidRDefault="00270CB4" w:rsidP="00EE3CAC">
            <w:pPr>
              <w:ind w:right="-1"/>
              <w:jc w:val="both"/>
              <w:rPr>
                <w:rFonts w:cs="Tahoma"/>
                <w:b/>
                <w:bCs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Kontakt</w:t>
            </w:r>
          </w:p>
        </w:tc>
        <w:tc>
          <w:tcPr>
            <w:tcW w:w="1559" w:type="dxa"/>
          </w:tcPr>
          <w:p w14:paraId="50CBE220" w14:textId="77777777" w:rsidR="00270CB4" w:rsidRPr="006D7348" w:rsidRDefault="00270CB4" w:rsidP="00EE3CAC">
            <w:pPr>
              <w:ind w:right="-1"/>
              <w:jc w:val="both"/>
              <w:rPr>
                <w:rFonts w:cs="Tahoma"/>
                <w:b/>
                <w:bCs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Forma výuky</w:t>
            </w:r>
          </w:p>
        </w:tc>
        <w:tc>
          <w:tcPr>
            <w:tcW w:w="3969" w:type="dxa"/>
          </w:tcPr>
          <w:p w14:paraId="38AED08C" w14:textId="77777777" w:rsidR="00270CB4" w:rsidRPr="006D7348" w:rsidRDefault="00270CB4" w:rsidP="00EE3CAC">
            <w:pPr>
              <w:ind w:right="-1"/>
              <w:jc w:val="both"/>
              <w:rPr>
                <w:rFonts w:cs="Tahoma"/>
                <w:b/>
                <w:bCs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Poznámka</w:t>
            </w:r>
          </w:p>
        </w:tc>
      </w:tr>
      <w:tr w:rsidR="00270CB4" w14:paraId="1BC28E3C" w14:textId="77777777" w:rsidTr="00EE2982">
        <w:tc>
          <w:tcPr>
            <w:tcW w:w="5098" w:type="dxa"/>
          </w:tcPr>
          <w:p w14:paraId="3DE30B61" w14:textId="5E722E7F" w:rsidR="00270CB4" w:rsidRDefault="00270CB4" w:rsidP="00270CB4">
            <w:pPr>
              <w:ind w:right="-1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ZŠ Hlinecká, Týn nad Vlt</w:t>
            </w:r>
            <w:r w:rsidR="00C736B6">
              <w:rPr>
                <w:rFonts w:cs="Tahoma"/>
                <w:szCs w:val="20"/>
              </w:rPr>
              <w:t>.</w:t>
            </w:r>
            <w:r w:rsidR="00046076">
              <w:rPr>
                <w:rFonts w:cs="Tahoma"/>
                <w:szCs w:val="20"/>
              </w:rPr>
              <w:t>, Komenského 748</w:t>
            </w:r>
          </w:p>
        </w:tc>
        <w:tc>
          <w:tcPr>
            <w:tcW w:w="3969" w:type="dxa"/>
          </w:tcPr>
          <w:p w14:paraId="4A385F28" w14:textId="2B40BDB8" w:rsidR="00270CB4" w:rsidRDefault="006C34B6" w:rsidP="00EE3CAC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Mgr. Zdeňka Hájková, 725 032 581</w:t>
            </w:r>
          </w:p>
        </w:tc>
        <w:tc>
          <w:tcPr>
            <w:tcW w:w="1559" w:type="dxa"/>
          </w:tcPr>
          <w:p w14:paraId="6FA74FFB" w14:textId="20FF7890" w:rsidR="00270CB4" w:rsidRDefault="00EE73A8" w:rsidP="00EE3CAC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00B430D8" w14:textId="77777777" w:rsidR="00270CB4" w:rsidRDefault="00270CB4" w:rsidP="00EE3CAC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</w:tbl>
    <w:p w14:paraId="3D974052" w14:textId="77777777" w:rsidR="00270CB4" w:rsidRDefault="00270CB4" w:rsidP="00D53601">
      <w:pPr>
        <w:ind w:left="142" w:right="-1"/>
        <w:jc w:val="both"/>
        <w:rPr>
          <w:rFonts w:cs="Tahoma"/>
          <w:szCs w:val="20"/>
        </w:rPr>
      </w:pPr>
    </w:p>
    <w:p w14:paraId="68A8AFBF" w14:textId="77777777" w:rsidR="001B4181" w:rsidRDefault="001B4181" w:rsidP="00D53601">
      <w:pPr>
        <w:ind w:left="142" w:right="-1"/>
        <w:jc w:val="both"/>
        <w:rPr>
          <w:rFonts w:cs="Tahoma"/>
          <w:szCs w:val="20"/>
        </w:rPr>
      </w:pPr>
    </w:p>
    <w:p w14:paraId="2563D568" w14:textId="77777777" w:rsidR="00C86F11" w:rsidRDefault="00C86F11" w:rsidP="00D53601">
      <w:pPr>
        <w:ind w:left="142" w:right="-1"/>
        <w:jc w:val="both"/>
        <w:rPr>
          <w:rFonts w:cs="Tahoma"/>
          <w:szCs w:val="20"/>
        </w:rPr>
      </w:pPr>
    </w:p>
    <w:p w14:paraId="6A224353" w14:textId="6516FA46" w:rsidR="001B4181" w:rsidRDefault="001B4181" w:rsidP="001B4181">
      <w:pPr>
        <w:ind w:left="142" w:right="-1"/>
        <w:jc w:val="center"/>
        <w:rPr>
          <w:rFonts w:cs="Tahoma"/>
          <w:b/>
          <w:bCs/>
          <w:color w:val="0000FF"/>
          <w:sz w:val="24"/>
        </w:rPr>
      </w:pPr>
      <w:r w:rsidRPr="001B4181">
        <w:rPr>
          <w:rFonts w:cs="Tahoma"/>
          <w:b/>
          <w:bCs/>
          <w:color w:val="0000FF"/>
          <w:sz w:val="24"/>
        </w:rPr>
        <w:t>OKRES ČESKÝ KRUMLOV</w:t>
      </w:r>
    </w:p>
    <w:p w14:paraId="285BD32A" w14:textId="77777777" w:rsidR="001B4181" w:rsidRPr="001B4181" w:rsidRDefault="001B4181" w:rsidP="001B4181">
      <w:pPr>
        <w:ind w:left="142" w:right="-1"/>
        <w:jc w:val="center"/>
        <w:rPr>
          <w:rFonts w:cs="Tahoma"/>
          <w:b/>
          <w:bCs/>
          <w:color w:val="0000FF"/>
          <w:sz w:val="24"/>
        </w:rPr>
      </w:pPr>
    </w:p>
    <w:p w14:paraId="15EA7645" w14:textId="191530FC" w:rsidR="001B4181" w:rsidRDefault="001B4181" w:rsidP="001B4181">
      <w:pPr>
        <w:ind w:left="142" w:right="-1"/>
        <w:jc w:val="center"/>
        <w:rPr>
          <w:rFonts w:cs="Tahoma"/>
          <w:szCs w:val="20"/>
        </w:rPr>
      </w:pPr>
      <w:r w:rsidRPr="003C6B89">
        <w:rPr>
          <w:rFonts w:cs="Tahoma"/>
          <w:b/>
          <w:bCs/>
          <w:szCs w:val="20"/>
          <w:highlight w:val="lightGray"/>
        </w:rPr>
        <w:t xml:space="preserve">Obec s rozšířenou </w:t>
      </w:r>
      <w:r w:rsidRPr="00705985">
        <w:rPr>
          <w:rFonts w:cs="Tahoma"/>
          <w:b/>
          <w:bCs/>
          <w:szCs w:val="20"/>
          <w:highlight w:val="lightGray"/>
        </w:rPr>
        <w:t>působností Český Krumlov</w:t>
      </w:r>
    </w:p>
    <w:p w14:paraId="63E20F40" w14:textId="77777777" w:rsidR="00C47522" w:rsidRDefault="00C47522" w:rsidP="00D53601">
      <w:pPr>
        <w:ind w:left="142" w:right="-1"/>
        <w:jc w:val="both"/>
        <w:rPr>
          <w:rFonts w:cs="Tahoma"/>
          <w:szCs w:val="20"/>
        </w:rPr>
      </w:pPr>
    </w:p>
    <w:tbl>
      <w:tblPr>
        <w:tblStyle w:val="Mkatabulky"/>
        <w:tblW w:w="14600" w:type="dxa"/>
        <w:tblInd w:w="137" w:type="dxa"/>
        <w:tblLook w:val="04A0" w:firstRow="1" w:lastRow="0" w:firstColumn="1" w:lastColumn="0" w:noHBand="0" w:noVBand="1"/>
      </w:tblPr>
      <w:tblGrid>
        <w:gridCol w:w="5103"/>
        <w:gridCol w:w="3969"/>
        <w:gridCol w:w="1559"/>
        <w:gridCol w:w="3969"/>
      </w:tblGrid>
      <w:tr w:rsidR="009175CF" w14:paraId="6EE319F5" w14:textId="77777777" w:rsidTr="00EE2982">
        <w:tc>
          <w:tcPr>
            <w:tcW w:w="5103" w:type="dxa"/>
          </w:tcPr>
          <w:p w14:paraId="4B75320B" w14:textId="671F30FA" w:rsidR="009175CF" w:rsidRPr="00EE2982" w:rsidRDefault="009175CF" w:rsidP="009175CF">
            <w:pPr>
              <w:ind w:right="-1"/>
              <w:rPr>
                <w:rFonts w:cs="Tahoma"/>
                <w:szCs w:val="20"/>
              </w:rPr>
            </w:pPr>
            <w:r w:rsidRPr="00EE2982">
              <w:rPr>
                <w:rFonts w:cs="Tahoma"/>
                <w:b/>
                <w:bCs/>
                <w:szCs w:val="20"/>
              </w:rPr>
              <w:t>Škola</w:t>
            </w:r>
          </w:p>
        </w:tc>
        <w:tc>
          <w:tcPr>
            <w:tcW w:w="3969" w:type="dxa"/>
          </w:tcPr>
          <w:p w14:paraId="6A0DAEB4" w14:textId="32A6CC93" w:rsidR="009175CF" w:rsidRPr="00EE2982" w:rsidRDefault="009175CF" w:rsidP="009175CF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b/>
                <w:bCs/>
                <w:szCs w:val="20"/>
              </w:rPr>
              <w:t>Kontakt</w:t>
            </w:r>
          </w:p>
        </w:tc>
        <w:tc>
          <w:tcPr>
            <w:tcW w:w="1559" w:type="dxa"/>
          </w:tcPr>
          <w:p w14:paraId="29F42002" w14:textId="4402F081" w:rsidR="009175CF" w:rsidRPr="00EE2982" w:rsidRDefault="009175CF" w:rsidP="009175CF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b/>
                <w:bCs/>
                <w:szCs w:val="20"/>
              </w:rPr>
              <w:t>Forma výuky</w:t>
            </w:r>
          </w:p>
        </w:tc>
        <w:tc>
          <w:tcPr>
            <w:tcW w:w="3969" w:type="dxa"/>
          </w:tcPr>
          <w:p w14:paraId="157CC6CB" w14:textId="3FD15B2E" w:rsidR="009175CF" w:rsidRPr="00EE2982" w:rsidRDefault="009175CF" w:rsidP="009175CF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b/>
                <w:bCs/>
                <w:szCs w:val="20"/>
              </w:rPr>
              <w:t>Poznámka</w:t>
            </w:r>
          </w:p>
        </w:tc>
      </w:tr>
      <w:tr w:rsidR="009175CF" w14:paraId="18E680B9" w14:textId="06AF83DE" w:rsidTr="00EE2982">
        <w:tc>
          <w:tcPr>
            <w:tcW w:w="5103" w:type="dxa"/>
          </w:tcPr>
          <w:p w14:paraId="0D5934FE" w14:textId="67434C07" w:rsidR="009175CF" w:rsidRPr="00EE2982" w:rsidRDefault="009175CF" w:rsidP="009175CF">
            <w:pPr>
              <w:ind w:right="-1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ZŠ, Linecká 43, Český Krumlov</w:t>
            </w:r>
          </w:p>
        </w:tc>
        <w:tc>
          <w:tcPr>
            <w:tcW w:w="3969" w:type="dxa"/>
          </w:tcPr>
          <w:p w14:paraId="3252AD5F" w14:textId="0511C134" w:rsidR="009175CF" w:rsidRPr="00EE2982" w:rsidRDefault="00DB6870" w:rsidP="009175CF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Mgr. Petr Požárek, 77</w:t>
            </w:r>
            <w:r w:rsidR="004D1859" w:rsidRPr="00EE2982">
              <w:rPr>
                <w:rFonts w:cs="Tahoma"/>
                <w:szCs w:val="20"/>
              </w:rPr>
              <w:t>7 047 665</w:t>
            </w:r>
          </w:p>
        </w:tc>
        <w:tc>
          <w:tcPr>
            <w:tcW w:w="1559" w:type="dxa"/>
          </w:tcPr>
          <w:p w14:paraId="28D1EFBA" w14:textId="03C0E20A" w:rsidR="009175CF" w:rsidRPr="00EE2982" w:rsidRDefault="00EE73A8" w:rsidP="009175CF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1662884F" w14:textId="77777777" w:rsidR="009175CF" w:rsidRPr="00EE2982" w:rsidRDefault="009175CF" w:rsidP="009175CF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9175CF" w14:paraId="5220B904" w14:textId="112A84C7" w:rsidTr="00EE2982">
        <w:tc>
          <w:tcPr>
            <w:tcW w:w="5103" w:type="dxa"/>
          </w:tcPr>
          <w:p w14:paraId="46A7F1DB" w14:textId="02B91AB9" w:rsidR="009175CF" w:rsidRPr="00EE2982" w:rsidRDefault="009175CF" w:rsidP="009175CF">
            <w:pPr>
              <w:ind w:right="-1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ZŠ, Plešivec 249, Český Krumlov</w:t>
            </w:r>
          </w:p>
        </w:tc>
        <w:tc>
          <w:tcPr>
            <w:tcW w:w="3969" w:type="dxa"/>
          </w:tcPr>
          <w:p w14:paraId="33F648CF" w14:textId="1575AB05" w:rsidR="009175CF" w:rsidRPr="00EE2982" w:rsidRDefault="00167398" w:rsidP="009175CF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Mgr. Lukáš Boháč, 773 444 585</w:t>
            </w:r>
          </w:p>
        </w:tc>
        <w:tc>
          <w:tcPr>
            <w:tcW w:w="1559" w:type="dxa"/>
          </w:tcPr>
          <w:p w14:paraId="0A53F668" w14:textId="19AC562D" w:rsidR="009175CF" w:rsidRPr="00EE2982" w:rsidRDefault="00EE73A8" w:rsidP="009175CF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2734793F" w14:textId="77777777" w:rsidR="009175CF" w:rsidRPr="00EE2982" w:rsidRDefault="009175CF" w:rsidP="009175CF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9175CF" w14:paraId="5ABE5A98" w14:textId="1B9E5308" w:rsidTr="00EE2982">
        <w:tc>
          <w:tcPr>
            <w:tcW w:w="5103" w:type="dxa"/>
          </w:tcPr>
          <w:p w14:paraId="2C6FCC09" w14:textId="47FDFD75" w:rsidR="009175CF" w:rsidRPr="00EE2982" w:rsidRDefault="009175CF" w:rsidP="009175CF">
            <w:pPr>
              <w:ind w:right="-1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ZŠ T. G. Masaryka, T. G. Masaryka 213, Český Krumlov</w:t>
            </w:r>
          </w:p>
        </w:tc>
        <w:tc>
          <w:tcPr>
            <w:tcW w:w="3969" w:type="dxa"/>
          </w:tcPr>
          <w:p w14:paraId="57F335EE" w14:textId="05AF7D9D" w:rsidR="009175CF" w:rsidRPr="00EE2982" w:rsidRDefault="00254ADB" w:rsidP="009175CF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 xml:space="preserve">Mgr. Josef Haláček, </w:t>
            </w:r>
            <w:r w:rsidR="00933031" w:rsidRPr="00EE2982">
              <w:rPr>
                <w:rFonts w:cs="Tahoma"/>
                <w:szCs w:val="20"/>
              </w:rPr>
              <w:t>773 781 795</w:t>
            </w:r>
          </w:p>
        </w:tc>
        <w:tc>
          <w:tcPr>
            <w:tcW w:w="1559" w:type="dxa"/>
          </w:tcPr>
          <w:p w14:paraId="2868E24D" w14:textId="0372CD33" w:rsidR="009175CF" w:rsidRPr="00EE2982" w:rsidRDefault="00EE73A8" w:rsidP="009175CF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23E417F3" w14:textId="77777777" w:rsidR="009175CF" w:rsidRPr="00EE2982" w:rsidRDefault="009175CF" w:rsidP="009175CF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9175CF" w14:paraId="7D9C359B" w14:textId="24E43B1B" w:rsidTr="00EE2982">
        <w:tc>
          <w:tcPr>
            <w:tcW w:w="5103" w:type="dxa"/>
          </w:tcPr>
          <w:p w14:paraId="512C4E15" w14:textId="229E86D8" w:rsidR="009175CF" w:rsidRPr="00EE2982" w:rsidRDefault="009175CF" w:rsidP="009175CF">
            <w:pPr>
              <w:ind w:right="-1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ZŠ, Za Nádražím 222, Český Krumlov</w:t>
            </w:r>
          </w:p>
        </w:tc>
        <w:tc>
          <w:tcPr>
            <w:tcW w:w="3969" w:type="dxa"/>
          </w:tcPr>
          <w:p w14:paraId="2BBC588B" w14:textId="143C3300" w:rsidR="009175CF" w:rsidRPr="00EE2982" w:rsidRDefault="00933031" w:rsidP="009175CF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 xml:space="preserve">Mgr. Ivana Severová, </w:t>
            </w:r>
            <w:r w:rsidR="005F5F9E" w:rsidRPr="00EE2982">
              <w:rPr>
                <w:rFonts w:cs="Tahoma"/>
                <w:szCs w:val="20"/>
              </w:rPr>
              <w:t>725 918 982</w:t>
            </w:r>
          </w:p>
        </w:tc>
        <w:tc>
          <w:tcPr>
            <w:tcW w:w="1559" w:type="dxa"/>
          </w:tcPr>
          <w:p w14:paraId="739D88F6" w14:textId="6636D0A0" w:rsidR="009175CF" w:rsidRPr="00EE2982" w:rsidRDefault="00EE73A8" w:rsidP="009175CF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62BC543B" w14:textId="77777777" w:rsidR="009175CF" w:rsidRPr="00EE2982" w:rsidRDefault="009175CF" w:rsidP="009175CF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5D3A91" w14:paraId="2B89AA51" w14:textId="77777777" w:rsidTr="00EE2982">
        <w:tc>
          <w:tcPr>
            <w:tcW w:w="5103" w:type="dxa"/>
          </w:tcPr>
          <w:p w14:paraId="40F106BE" w14:textId="212A2374" w:rsidR="005D3A91" w:rsidRPr="00EE2982" w:rsidRDefault="005D3A91" w:rsidP="009175CF">
            <w:pPr>
              <w:ind w:right="-1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 xml:space="preserve">ZŠ a MŠ Frymburk, </w:t>
            </w:r>
            <w:r w:rsidR="000758E8" w:rsidRPr="00EE2982">
              <w:rPr>
                <w:rFonts w:cs="Tahoma"/>
                <w:szCs w:val="20"/>
              </w:rPr>
              <w:t>Frymburk</w:t>
            </w:r>
          </w:p>
        </w:tc>
        <w:tc>
          <w:tcPr>
            <w:tcW w:w="3969" w:type="dxa"/>
          </w:tcPr>
          <w:p w14:paraId="799C75EB" w14:textId="34F9C07C" w:rsidR="005D3A91" w:rsidRPr="00EE2982" w:rsidRDefault="000758E8" w:rsidP="009175CF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 xml:space="preserve">Mgr. Milada Minaříková, </w:t>
            </w:r>
            <w:hyperlink r:id="rId9" w:history="1">
              <w:r w:rsidR="001F4B6E" w:rsidRPr="00EE2982">
                <w:rPr>
                  <w:rFonts w:cs="Tahoma"/>
                  <w:szCs w:val="20"/>
                </w:rPr>
                <w:t>380 735 137</w:t>
              </w:r>
            </w:hyperlink>
          </w:p>
        </w:tc>
        <w:tc>
          <w:tcPr>
            <w:tcW w:w="1559" w:type="dxa"/>
          </w:tcPr>
          <w:p w14:paraId="0264C2D8" w14:textId="14B557BF" w:rsidR="005D3A91" w:rsidRPr="00EE2982" w:rsidRDefault="001F4B6E" w:rsidP="009175CF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6E937F5B" w14:textId="77777777" w:rsidR="005D3A91" w:rsidRPr="00EE2982" w:rsidRDefault="005D3A91" w:rsidP="009175CF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9175CF" w14:paraId="5D5FAA58" w14:textId="23CA50F2" w:rsidTr="00EE2982">
        <w:tc>
          <w:tcPr>
            <w:tcW w:w="5103" w:type="dxa"/>
          </w:tcPr>
          <w:p w14:paraId="29359177" w14:textId="56F8F7B3" w:rsidR="009175CF" w:rsidRPr="00EE2982" w:rsidRDefault="009175CF" w:rsidP="009175CF">
            <w:pPr>
              <w:ind w:right="-1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ZŠ a MŠ, Loučovice</w:t>
            </w:r>
            <w:r w:rsidR="007526C8" w:rsidRPr="00EE2982">
              <w:rPr>
                <w:rFonts w:cs="Tahoma"/>
                <w:szCs w:val="20"/>
              </w:rPr>
              <w:t xml:space="preserve"> 231</w:t>
            </w:r>
          </w:p>
        </w:tc>
        <w:tc>
          <w:tcPr>
            <w:tcW w:w="3969" w:type="dxa"/>
          </w:tcPr>
          <w:p w14:paraId="071A52EF" w14:textId="1F77020C" w:rsidR="009175CF" w:rsidRPr="00EE2982" w:rsidRDefault="005F5F9E" w:rsidP="009175CF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 xml:space="preserve">Mgr. Jan Vopátek, </w:t>
            </w:r>
            <w:r w:rsidR="00154022" w:rsidRPr="00EE2982">
              <w:rPr>
                <w:rFonts w:cs="Tahoma"/>
                <w:szCs w:val="20"/>
              </w:rPr>
              <w:t>721 868 424</w:t>
            </w:r>
          </w:p>
        </w:tc>
        <w:tc>
          <w:tcPr>
            <w:tcW w:w="1559" w:type="dxa"/>
          </w:tcPr>
          <w:p w14:paraId="17EC3FFE" w14:textId="5FEE85AE" w:rsidR="009175CF" w:rsidRPr="00EE2982" w:rsidRDefault="00EE73A8" w:rsidP="009175CF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23902BE2" w14:textId="77777777" w:rsidR="009175CF" w:rsidRPr="00EE2982" w:rsidRDefault="009175CF" w:rsidP="009175CF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FE28FF" w14:paraId="0406881C" w14:textId="77777777" w:rsidTr="00EE2982">
        <w:tc>
          <w:tcPr>
            <w:tcW w:w="5103" w:type="dxa"/>
          </w:tcPr>
          <w:p w14:paraId="4EA86CE8" w14:textId="1BE9DFD0" w:rsidR="00FE28FF" w:rsidRPr="00EE2982" w:rsidRDefault="00FE28FF" w:rsidP="009175CF">
            <w:pPr>
              <w:ind w:right="-1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ZŠ</w:t>
            </w:r>
            <w:r w:rsidR="00EA3182" w:rsidRPr="00EE2982">
              <w:rPr>
                <w:rFonts w:cs="Tahoma"/>
                <w:szCs w:val="20"/>
              </w:rPr>
              <w:t>,</w:t>
            </w:r>
            <w:r w:rsidRPr="00EE2982">
              <w:rPr>
                <w:rFonts w:cs="Tahoma"/>
                <w:szCs w:val="20"/>
              </w:rPr>
              <w:t xml:space="preserve"> Větřní</w:t>
            </w:r>
            <w:r w:rsidR="00EA3182" w:rsidRPr="00EE2982">
              <w:rPr>
                <w:rFonts w:cs="Tahoma"/>
                <w:szCs w:val="20"/>
              </w:rPr>
              <w:t>, Školní 232</w:t>
            </w:r>
          </w:p>
        </w:tc>
        <w:tc>
          <w:tcPr>
            <w:tcW w:w="3969" w:type="dxa"/>
          </w:tcPr>
          <w:p w14:paraId="2E66F279" w14:textId="42EDD6C5" w:rsidR="00FE28FF" w:rsidRPr="00EE2982" w:rsidRDefault="00EA3182" w:rsidP="009175CF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Mgr. Halka Jánová</w:t>
            </w:r>
            <w:r w:rsidR="001C1B4B" w:rsidRPr="00EE2982">
              <w:rPr>
                <w:rFonts w:cs="Tahoma"/>
                <w:szCs w:val="20"/>
              </w:rPr>
              <w:t>, 380 732 352</w:t>
            </w:r>
          </w:p>
        </w:tc>
        <w:tc>
          <w:tcPr>
            <w:tcW w:w="1559" w:type="dxa"/>
          </w:tcPr>
          <w:p w14:paraId="3E70DEE7" w14:textId="7D9C89A9" w:rsidR="00FE28FF" w:rsidRPr="00EE2982" w:rsidRDefault="001C1B4B" w:rsidP="009175CF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0B2420AF" w14:textId="77777777" w:rsidR="00FE28FF" w:rsidRPr="00EE2982" w:rsidRDefault="00FE28FF" w:rsidP="009175CF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9175CF" w14:paraId="2874F15B" w14:textId="1B5C134E" w:rsidTr="00EE2982">
        <w:tc>
          <w:tcPr>
            <w:tcW w:w="5103" w:type="dxa"/>
          </w:tcPr>
          <w:p w14:paraId="4DAB1329" w14:textId="2F850BF8" w:rsidR="009175CF" w:rsidRPr="00EE2982" w:rsidRDefault="009175CF" w:rsidP="009175CF">
            <w:pPr>
              <w:ind w:right="-1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ZŠ a MŠ, Vyšší Brod</w:t>
            </w:r>
            <w:r w:rsidR="007526C8" w:rsidRPr="00EE2982">
              <w:rPr>
                <w:rFonts w:cs="Tahoma"/>
                <w:szCs w:val="20"/>
              </w:rPr>
              <w:t>, Náměstí 58</w:t>
            </w:r>
          </w:p>
        </w:tc>
        <w:tc>
          <w:tcPr>
            <w:tcW w:w="3969" w:type="dxa"/>
          </w:tcPr>
          <w:p w14:paraId="370AE057" w14:textId="05EC203B" w:rsidR="009175CF" w:rsidRPr="00EE2982" w:rsidRDefault="002277BE" w:rsidP="009175CF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Vanda Kotálová</w:t>
            </w:r>
            <w:r w:rsidR="00AE5A73" w:rsidRPr="00EE2982">
              <w:rPr>
                <w:rFonts w:cs="Tahoma"/>
                <w:szCs w:val="20"/>
              </w:rPr>
              <w:t>, 721 067 233</w:t>
            </w:r>
          </w:p>
        </w:tc>
        <w:tc>
          <w:tcPr>
            <w:tcW w:w="1559" w:type="dxa"/>
          </w:tcPr>
          <w:p w14:paraId="374D3848" w14:textId="5C8B5234" w:rsidR="009175CF" w:rsidRPr="00EE2982" w:rsidRDefault="00EE73A8" w:rsidP="009175CF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365D480A" w14:textId="77777777" w:rsidR="009175CF" w:rsidRPr="00EE2982" w:rsidRDefault="009175CF" w:rsidP="009175CF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</w:tbl>
    <w:p w14:paraId="4661CD2B" w14:textId="77777777" w:rsidR="00705985" w:rsidRDefault="00705985" w:rsidP="00D53601">
      <w:pPr>
        <w:ind w:left="142" w:right="-1"/>
        <w:jc w:val="both"/>
        <w:rPr>
          <w:rFonts w:cs="Tahoma"/>
          <w:szCs w:val="20"/>
        </w:rPr>
      </w:pPr>
    </w:p>
    <w:p w14:paraId="3A2A8723" w14:textId="4D00BFD5" w:rsidR="00705985" w:rsidRDefault="001B4181" w:rsidP="001B4181">
      <w:pPr>
        <w:ind w:left="142" w:right="-1"/>
        <w:jc w:val="center"/>
        <w:rPr>
          <w:rFonts w:cs="Tahoma"/>
          <w:b/>
          <w:bCs/>
          <w:szCs w:val="20"/>
        </w:rPr>
      </w:pPr>
      <w:r w:rsidRPr="003C6B89">
        <w:rPr>
          <w:rFonts w:cs="Tahoma"/>
          <w:b/>
          <w:bCs/>
          <w:szCs w:val="20"/>
          <w:highlight w:val="lightGray"/>
        </w:rPr>
        <w:t xml:space="preserve">Obec s rozšířenou </w:t>
      </w:r>
      <w:r w:rsidRPr="001B4181">
        <w:rPr>
          <w:rFonts w:cs="Tahoma"/>
          <w:b/>
          <w:bCs/>
          <w:szCs w:val="20"/>
          <w:highlight w:val="lightGray"/>
        </w:rPr>
        <w:t>působností Kaplice</w:t>
      </w:r>
    </w:p>
    <w:p w14:paraId="7B550AF8" w14:textId="77777777" w:rsidR="00E6638B" w:rsidRDefault="00E6638B" w:rsidP="001B4181">
      <w:pPr>
        <w:ind w:left="142" w:right="-1"/>
        <w:jc w:val="center"/>
        <w:rPr>
          <w:rFonts w:cs="Tahoma"/>
          <w:b/>
          <w:bCs/>
          <w:szCs w:val="20"/>
        </w:rPr>
      </w:pPr>
    </w:p>
    <w:tbl>
      <w:tblPr>
        <w:tblStyle w:val="Mkatabulky"/>
        <w:tblW w:w="14600" w:type="dxa"/>
        <w:tblInd w:w="137" w:type="dxa"/>
        <w:tblLook w:val="04A0" w:firstRow="1" w:lastRow="0" w:firstColumn="1" w:lastColumn="0" w:noHBand="0" w:noVBand="1"/>
      </w:tblPr>
      <w:tblGrid>
        <w:gridCol w:w="5103"/>
        <w:gridCol w:w="3969"/>
        <w:gridCol w:w="1559"/>
        <w:gridCol w:w="3969"/>
      </w:tblGrid>
      <w:tr w:rsidR="002F2A18" w14:paraId="53B80641" w14:textId="77777777" w:rsidTr="00EE2982">
        <w:tc>
          <w:tcPr>
            <w:tcW w:w="5103" w:type="dxa"/>
          </w:tcPr>
          <w:p w14:paraId="223C8978" w14:textId="4DB9BF5D" w:rsidR="002F2A18" w:rsidRDefault="002F2A18" w:rsidP="002F2A18">
            <w:pPr>
              <w:ind w:right="-1"/>
              <w:rPr>
                <w:rFonts w:cs="Tahoma"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Škola</w:t>
            </w:r>
          </w:p>
        </w:tc>
        <w:tc>
          <w:tcPr>
            <w:tcW w:w="3969" w:type="dxa"/>
          </w:tcPr>
          <w:p w14:paraId="07727C51" w14:textId="69EF3FA7" w:rsidR="002F2A18" w:rsidRDefault="002F2A18" w:rsidP="002F2A18">
            <w:pPr>
              <w:ind w:right="-1"/>
              <w:jc w:val="both"/>
              <w:rPr>
                <w:rFonts w:cs="Tahoma"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Kontakt</w:t>
            </w:r>
          </w:p>
        </w:tc>
        <w:tc>
          <w:tcPr>
            <w:tcW w:w="1559" w:type="dxa"/>
          </w:tcPr>
          <w:p w14:paraId="4E17D9FC" w14:textId="1A69E6F3" w:rsidR="002F2A18" w:rsidRDefault="002F2A18" w:rsidP="002F2A18">
            <w:pPr>
              <w:ind w:right="-1"/>
              <w:jc w:val="both"/>
              <w:rPr>
                <w:rFonts w:cs="Tahoma"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Forma výuky</w:t>
            </w:r>
          </w:p>
        </w:tc>
        <w:tc>
          <w:tcPr>
            <w:tcW w:w="3969" w:type="dxa"/>
          </w:tcPr>
          <w:p w14:paraId="041278FC" w14:textId="6BCDC6BA" w:rsidR="002F2A18" w:rsidRDefault="002F2A18" w:rsidP="002F2A18">
            <w:pPr>
              <w:ind w:right="-1"/>
              <w:jc w:val="both"/>
              <w:rPr>
                <w:rFonts w:cs="Tahoma"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Poznámka</w:t>
            </w:r>
          </w:p>
        </w:tc>
      </w:tr>
      <w:tr w:rsidR="002F2A18" w14:paraId="135C6779" w14:textId="1ED24531" w:rsidTr="00EE2982">
        <w:tc>
          <w:tcPr>
            <w:tcW w:w="5103" w:type="dxa"/>
          </w:tcPr>
          <w:p w14:paraId="737AF2EB" w14:textId="535BD72C" w:rsidR="002F2A18" w:rsidRDefault="002F2A18" w:rsidP="002F2A18">
            <w:pPr>
              <w:ind w:right="-1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ZŠ a MŠ, Benešov nad Černou</w:t>
            </w:r>
            <w:r w:rsidR="002742F0">
              <w:rPr>
                <w:rFonts w:cs="Tahoma"/>
                <w:szCs w:val="20"/>
              </w:rPr>
              <w:t xml:space="preserve"> 100</w:t>
            </w:r>
          </w:p>
        </w:tc>
        <w:tc>
          <w:tcPr>
            <w:tcW w:w="3969" w:type="dxa"/>
          </w:tcPr>
          <w:p w14:paraId="4EC61715" w14:textId="7C773096" w:rsidR="002F2A18" w:rsidRDefault="002F1B54" w:rsidP="002F2A18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 xml:space="preserve">Mgr. </w:t>
            </w:r>
            <w:r w:rsidR="0037039C">
              <w:rPr>
                <w:rFonts w:cs="Tahoma"/>
                <w:szCs w:val="20"/>
              </w:rPr>
              <w:t>Jan Křiklava</w:t>
            </w:r>
            <w:r>
              <w:rPr>
                <w:rFonts w:cs="Tahoma"/>
                <w:szCs w:val="20"/>
              </w:rPr>
              <w:t>, 380 322 178</w:t>
            </w:r>
          </w:p>
        </w:tc>
        <w:tc>
          <w:tcPr>
            <w:tcW w:w="1559" w:type="dxa"/>
          </w:tcPr>
          <w:p w14:paraId="20706842" w14:textId="67DD879B" w:rsidR="002F2A18" w:rsidRDefault="00EE73A8" w:rsidP="002F2A18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03B5280B" w14:textId="77777777" w:rsidR="002F2A18" w:rsidRDefault="002F2A18" w:rsidP="002F2A18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2F2A18" w14:paraId="1F8614B2" w14:textId="0F2070D3" w:rsidTr="00EE2982">
        <w:tc>
          <w:tcPr>
            <w:tcW w:w="5103" w:type="dxa"/>
          </w:tcPr>
          <w:p w14:paraId="66DFECE2" w14:textId="51C076C7" w:rsidR="002F2A18" w:rsidRDefault="002F2A18" w:rsidP="002F2A18">
            <w:pPr>
              <w:ind w:right="-1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ZŠ, Fantova 446, Kaplice</w:t>
            </w:r>
          </w:p>
        </w:tc>
        <w:tc>
          <w:tcPr>
            <w:tcW w:w="3969" w:type="dxa"/>
          </w:tcPr>
          <w:p w14:paraId="378F7A63" w14:textId="34B94606" w:rsidR="002F2A18" w:rsidRDefault="00575E1D" w:rsidP="002F2A18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 xml:space="preserve">Mgr. </w:t>
            </w:r>
            <w:r w:rsidR="00306A58">
              <w:rPr>
                <w:rFonts w:cs="Tahoma"/>
                <w:szCs w:val="20"/>
              </w:rPr>
              <w:t>Jana Sieberová</w:t>
            </w:r>
            <w:r w:rsidR="00CA2732">
              <w:rPr>
                <w:rFonts w:cs="Tahoma"/>
                <w:szCs w:val="20"/>
              </w:rPr>
              <w:t xml:space="preserve">, </w:t>
            </w:r>
            <w:r w:rsidR="00562167">
              <w:rPr>
                <w:rFonts w:cs="Tahoma"/>
                <w:szCs w:val="20"/>
              </w:rPr>
              <w:t>380 426 750</w:t>
            </w:r>
          </w:p>
        </w:tc>
        <w:tc>
          <w:tcPr>
            <w:tcW w:w="1559" w:type="dxa"/>
          </w:tcPr>
          <w:p w14:paraId="1656EB1A" w14:textId="38A822AC" w:rsidR="002F2A18" w:rsidRDefault="00EE73A8" w:rsidP="002F2A18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6A950A98" w14:textId="77777777" w:rsidR="002F2A18" w:rsidRDefault="002F2A18" w:rsidP="002F2A18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2F2A18" w14:paraId="19264BB4" w14:textId="16A2754F" w:rsidTr="00EE2982">
        <w:tc>
          <w:tcPr>
            <w:tcW w:w="5103" w:type="dxa"/>
          </w:tcPr>
          <w:p w14:paraId="48399802" w14:textId="7A452521" w:rsidR="002F2A18" w:rsidRDefault="002F2A18" w:rsidP="002F2A18">
            <w:pPr>
              <w:ind w:right="-1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ZŠ, Školní 226, Kaplice</w:t>
            </w:r>
          </w:p>
        </w:tc>
        <w:tc>
          <w:tcPr>
            <w:tcW w:w="3969" w:type="dxa"/>
          </w:tcPr>
          <w:p w14:paraId="64897066" w14:textId="5250173F" w:rsidR="002F2A18" w:rsidRDefault="002C0BB6" w:rsidP="002F2A18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Mgr. Pavel</w:t>
            </w:r>
            <w:r w:rsidR="009A0E25">
              <w:rPr>
                <w:rFonts w:cs="Tahoma"/>
                <w:szCs w:val="20"/>
              </w:rPr>
              <w:t xml:space="preserve"> Petr</w:t>
            </w:r>
            <w:r>
              <w:rPr>
                <w:rFonts w:cs="Tahoma"/>
                <w:szCs w:val="20"/>
              </w:rPr>
              <w:t xml:space="preserve">, </w:t>
            </w:r>
            <w:r w:rsidR="00210B47">
              <w:rPr>
                <w:rFonts w:cs="Tahoma"/>
                <w:szCs w:val="20"/>
              </w:rPr>
              <w:t>728 402 466</w:t>
            </w:r>
          </w:p>
        </w:tc>
        <w:tc>
          <w:tcPr>
            <w:tcW w:w="1559" w:type="dxa"/>
          </w:tcPr>
          <w:p w14:paraId="07A9D392" w14:textId="2546E066" w:rsidR="002F2A18" w:rsidRDefault="00EE73A8" w:rsidP="002F2A18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717B2326" w14:textId="77777777" w:rsidR="002F2A18" w:rsidRDefault="002F2A18" w:rsidP="002F2A18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2F2A18" w14:paraId="784B89FD" w14:textId="1FD09C1C" w:rsidTr="00EE2982">
        <w:tc>
          <w:tcPr>
            <w:tcW w:w="5103" w:type="dxa"/>
          </w:tcPr>
          <w:p w14:paraId="34B5990A" w14:textId="28BC8D17" w:rsidR="002F2A18" w:rsidRDefault="002F2A18" w:rsidP="002F2A18">
            <w:pPr>
              <w:ind w:right="-1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ZŠ, Velešín</w:t>
            </w:r>
            <w:r w:rsidR="00127301">
              <w:rPr>
                <w:rFonts w:cs="Tahoma"/>
                <w:szCs w:val="20"/>
              </w:rPr>
              <w:t>, Družstevní 340</w:t>
            </w:r>
          </w:p>
        </w:tc>
        <w:tc>
          <w:tcPr>
            <w:tcW w:w="3969" w:type="dxa"/>
          </w:tcPr>
          <w:p w14:paraId="35BCDBE4" w14:textId="0B43637B" w:rsidR="002F2A18" w:rsidRDefault="00210B47" w:rsidP="002F2A18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 xml:space="preserve">Mgr. Luděk Kopřiva, </w:t>
            </w:r>
            <w:r w:rsidR="00AB4838">
              <w:rPr>
                <w:rFonts w:cs="Tahoma"/>
                <w:szCs w:val="20"/>
              </w:rPr>
              <w:t>380 331 614</w:t>
            </w:r>
          </w:p>
        </w:tc>
        <w:tc>
          <w:tcPr>
            <w:tcW w:w="1559" w:type="dxa"/>
          </w:tcPr>
          <w:p w14:paraId="294C89B4" w14:textId="2B1B8093" w:rsidR="002F2A18" w:rsidRDefault="00EE73A8" w:rsidP="002F2A18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2101934C" w14:textId="77777777" w:rsidR="002F2A18" w:rsidRDefault="002F2A18" w:rsidP="002F2A18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</w:tbl>
    <w:p w14:paraId="76921D9A" w14:textId="77777777" w:rsidR="00084DC0" w:rsidRDefault="00084DC0" w:rsidP="00084DC0">
      <w:pPr>
        <w:ind w:right="-1"/>
        <w:rPr>
          <w:rFonts w:cs="Tahoma"/>
          <w:b/>
          <w:bCs/>
          <w:color w:val="0000FF"/>
          <w:sz w:val="24"/>
        </w:rPr>
      </w:pPr>
    </w:p>
    <w:p w14:paraId="5A50D8B7" w14:textId="77777777" w:rsidR="00307F37" w:rsidRDefault="00307F37">
      <w:pPr>
        <w:rPr>
          <w:rFonts w:cs="Tahoma"/>
          <w:b/>
          <w:bCs/>
          <w:color w:val="0000FF"/>
          <w:sz w:val="24"/>
        </w:rPr>
      </w:pPr>
      <w:r>
        <w:rPr>
          <w:rFonts w:cs="Tahoma"/>
          <w:b/>
          <w:bCs/>
          <w:color w:val="0000FF"/>
          <w:sz w:val="24"/>
        </w:rPr>
        <w:br w:type="page"/>
      </w:r>
    </w:p>
    <w:p w14:paraId="7DF8F127" w14:textId="3A333A50" w:rsidR="002F2A18" w:rsidRDefault="002F2A18" w:rsidP="00084DC0">
      <w:pPr>
        <w:ind w:left="4963" w:right="-1" w:firstLine="709"/>
        <w:rPr>
          <w:rFonts w:cs="Tahoma"/>
          <w:b/>
          <w:bCs/>
          <w:color w:val="0000FF"/>
          <w:sz w:val="24"/>
        </w:rPr>
      </w:pPr>
      <w:r w:rsidRPr="001B4181">
        <w:rPr>
          <w:rFonts w:cs="Tahoma"/>
          <w:b/>
          <w:bCs/>
          <w:color w:val="0000FF"/>
          <w:sz w:val="24"/>
        </w:rPr>
        <w:lastRenderedPageBreak/>
        <w:t xml:space="preserve">OKRES </w:t>
      </w:r>
      <w:r>
        <w:rPr>
          <w:rFonts w:cs="Tahoma"/>
          <w:b/>
          <w:bCs/>
          <w:color w:val="0000FF"/>
          <w:sz w:val="24"/>
        </w:rPr>
        <w:t>JINDŘICHŮV HRADE</w:t>
      </w:r>
      <w:r w:rsidR="000E26DF">
        <w:rPr>
          <w:rFonts w:cs="Tahoma"/>
          <w:b/>
          <w:bCs/>
          <w:color w:val="0000FF"/>
          <w:sz w:val="24"/>
        </w:rPr>
        <w:t>C</w:t>
      </w:r>
    </w:p>
    <w:p w14:paraId="14AC4CDB" w14:textId="77777777" w:rsidR="000E26DF" w:rsidRDefault="000E26DF" w:rsidP="002F2A18">
      <w:pPr>
        <w:ind w:left="142" w:right="-1"/>
        <w:jc w:val="center"/>
        <w:rPr>
          <w:rFonts w:cs="Tahoma"/>
          <w:b/>
          <w:bCs/>
          <w:color w:val="0000FF"/>
          <w:sz w:val="24"/>
        </w:rPr>
      </w:pPr>
    </w:p>
    <w:p w14:paraId="25B9AED8" w14:textId="0C625311" w:rsidR="000E26DF" w:rsidRDefault="000E26DF" w:rsidP="000E26DF">
      <w:pPr>
        <w:ind w:left="142" w:right="-1"/>
        <w:jc w:val="center"/>
        <w:rPr>
          <w:rFonts w:cs="Tahoma"/>
          <w:b/>
          <w:bCs/>
          <w:szCs w:val="20"/>
        </w:rPr>
      </w:pPr>
      <w:r w:rsidRPr="003C6B89">
        <w:rPr>
          <w:rFonts w:cs="Tahoma"/>
          <w:b/>
          <w:bCs/>
          <w:szCs w:val="20"/>
          <w:highlight w:val="lightGray"/>
        </w:rPr>
        <w:t xml:space="preserve">Obec s rozšířenou </w:t>
      </w:r>
      <w:r w:rsidRPr="000E26DF">
        <w:rPr>
          <w:rFonts w:cs="Tahoma"/>
          <w:b/>
          <w:bCs/>
          <w:szCs w:val="20"/>
          <w:highlight w:val="lightGray"/>
        </w:rPr>
        <w:t>působností Jindřichův Hradec</w:t>
      </w:r>
    </w:p>
    <w:p w14:paraId="40A00956" w14:textId="77777777" w:rsidR="000E26DF" w:rsidRDefault="000E26DF" w:rsidP="002F2A18">
      <w:pPr>
        <w:ind w:left="142" w:right="-1"/>
        <w:jc w:val="center"/>
        <w:rPr>
          <w:rFonts w:cs="Tahoma"/>
          <w:b/>
          <w:bCs/>
          <w:color w:val="0000FF"/>
          <w:sz w:val="24"/>
        </w:rPr>
      </w:pPr>
    </w:p>
    <w:tbl>
      <w:tblPr>
        <w:tblStyle w:val="Mkatabulky"/>
        <w:tblW w:w="14600" w:type="dxa"/>
        <w:tblInd w:w="137" w:type="dxa"/>
        <w:tblLook w:val="04A0" w:firstRow="1" w:lastRow="0" w:firstColumn="1" w:lastColumn="0" w:noHBand="0" w:noVBand="1"/>
      </w:tblPr>
      <w:tblGrid>
        <w:gridCol w:w="5103"/>
        <w:gridCol w:w="3969"/>
        <w:gridCol w:w="1559"/>
        <w:gridCol w:w="3969"/>
      </w:tblGrid>
      <w:tr w:rsidR="00844E56" w:rsidRPr="00EE2982" w14:paraId="56EC7BDD" w14:textId="77777777" w:rsidTr="00EE2982">
        <w:tc>
          <w:tcPr>
            <w:tcW w:w="5103" w:type="dxa"/>
          </w:tcPr>
          <w:p w14:paraId="111FA22B" w14:textId="28DBBCA0" w:rsidR="00844E56" w:rsidRPr="00EE2982" w:rsidRDefault="00844E56" w:rsidP="00844E56">
            <w:pPr>
              <w:ind w:right="-1"/>
              <w:rPr>
                <w:rFonts w:cs="Tahoma"/>
                <w:szCs w:val="20"/>
              </w:rPr>
            </w:pPr>
            <w:r w:rsidRPr="00EE2982">
              <w:rPr>
                <w:rFonts w:cs="Tahoma"/>
                <w:b/>
                <w:bCs/>
                <w:szCs w:val="20"/>
              </w:rPr>
              <w:t>Škola</w:t>
            </w:r>
          </w:p>
        </w:tc>
        <w:tc>
          <w:tcPr>
            <w:tcW w:w="3969" w:type="dxa"/>
          </w:tcPr>
          <w:p w14:paraId="059D03D2" w14:textId="10E01567" w:rsidR="00844E56" w:rsidRPr="00EE2982" w:rsidRDefault="00844E56" w:rsidP="00844E56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b/>
                <w:bCs/>
                <w:szCs w:val="20"/>
              </w:rPr>
              <w:t>Kontakt</w:t>
            </w:r>
          </w:p>
        </w:tc>
        <w:tc>
          <w:tcPr>
            <w:tcW w:w="1559" w:type="dxa"/>
          </w:tcPr>
          <w:p w14:paraId="73A84B9A" w14:textId="7FA1CAA2" w:rsidR="00844E56" w:rsidRPr="00EE2982" w:rsidRDefault="00844E56" w:rsidP="00844E56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b/>
                <w:bCs/>
                <w:szCs w:val="20"/>
              </w:rPr>
              <w:t>Forma výuky</w:t>
            </w:r>
          </w:p>
        </w:tc>
        <w:tc>
          <w:tcPr>
            <w:tcW w:w="3969" w:type="dxa"/>
          </w:tcPr>
          <w:p w14:paraId="1A695B9E" w14:textId="7CE7AE38" w:rsidR="00844E56" w:rsidRPr="00EE2982" w:rsidRDefault="00844E56" w:rsidP="00844E56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b/>
                <w:bCs/>
                <w:szCs w:val="20"/>
              </w:rPr>
              <w:t>Poznámka</w:t>
            </w:r>
          </w:p>
        </w:tc>
      </w:tr>
      <w:tr w:rsidR="00844E56" w:rsidRPr="00EE2982" w14:paraId="402E864F" w14:textId="77777777" w:rsidTr="00EE2982">
        <w:tc>
          <w:tcPr>
            <w:tcW w:w="5103" w:type="dxa"/>
          </w:tcPr>
          <w:p w14:paraId="6A6CC492" w14:textId="50EC44AD" w:rsidR="00844E56" w:rsidRPr="00EE2982" w:rsidRDefault="00844E56" w:rsidP="00844E56">
            <w:pPr>
              <w:ind w:right="-1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 xml:space="preserve">ZŠ Vajgar </w:t>
            </w:r>
            <w:r w:rsidR="00CD1160">
              <w:rPr>
                <w:rFonts w:cs="Tahoma"/>
                <w:szCs w:val="20"/>
              </w:rPr>
              <w:t>5</w:t>
            </w:r>
            <w:r w:rsidRPr="00EE2982">
              <w:rPr>
                <w:rFonts w:cs="Tahoma"/>
                <w:szCs w:val="20"/>
              </w:rPr>
              <w:t>92, Jindřichův Hradec</w:t>
            </w:r>
          </w:p>
        </w:tc>
        <w:tc>
          <w:tcPr>
            <w:tcW w:w="3969" w:type="dxa"/>
          </w:tcPr>
          <w:p w14:paraId="69BDF1F3" w14:textId="47E97D9B" w:rsidR="00844E56" w:rsidRPr="00EE2982" w:rsidRDefault="004D7AC5" w:rsidP="00844E56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 xml:space="preserve">Mgr. </w:t>
            </w:r>
            <w:r w:rsidR="00CD1160">
              <w:rPr>
                <w:rFonts w:cs="Tahoma"/>
                <w:szCs w:val="20"/>
              </w:rPr>
              <w:t>Jan Kocar, 384 323 331</w:t>
            </w:r>
          </w:p>
        </w:tc>
        <w:tc>
          <w:tcPr>
            <w:tcW w:w="1559" w:type="dxa"/>
          </w:tcPr>
          <w:p w14:paraId="36F7DA1C" w14:textId="592040DF" w:rsidR="00844E56" w:rsidRPr="00EE2982" w:rsidRDefault="00EE73A8" w:rsidP="00844E56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5D772E0D" w14:textId="77777777" w:rsidR="00844E56" w:rsidRPr="00EE2982" w:rsidRDefault="00844E56" w:rsidP="00844E56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844E56" w:rsidRPr="00EE2982" w14:paraId="7E79BFF5" w14:textId="77777777" w:rsidTr="00EE2982">
        <w:tc>
          <w:tcPr>
            <w:tcW w:w="5103" w:type="dxa"/>
          </w:tcPr>
          <w:p w14:paraId="22F59315" w14:textId="14D72A39" w:rsidR="00844E56" w:rsidRPr="00EE2982" w:rsidRDefault="00844E56" w:rsidP="00844E56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ZŠ Sira Nicholase Wintona, Kunžak</w:t>
            </w:r>
            <w:r w:rsidR="00862987" w:rsidRPr="00EE2982">
              <w:rPr>
                <w:rFonts w:cs="Tahoma"/>
                <w:szCs w:val="20"/>
              </w:rPr>
              <w:t xml:space="preserve">, </w:t>
            </w:r>
            <w:r w:rsidR="00AE4FCC" w:rsidRPr="00EE2982">
              <w:rPr>
                <w:rFonts w:cs="Tahoma"/>
                <w:szCs w:val="20"/>
              </w:rPr>
              <w:t>Komenského 237</w:t>
            </w:r>
          </w:p>
        </w:tc>
        <w:tc>
          <w:tcPr>
            <w:tcW w:w="3969" w:type="dxa"/>
          </w:tcPr>
          <w:p w14:paraId="42185C21" w14:textId="3347DC11" w:rsidR="00844E56" w:rsidRPr="00EE2982" w:rsidRDefault="0063662C" w:rsidP="00844E56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 xml:space="preserve">Mgr. </w:t>
            </w:r>
            <w:r w:rsidR="009A507C" w:rsidRPr="00EE2982">
              <w:rPr>
                <w:rFonts w:cs="Tahoma"/>
                <w:szCs w:val="20"/>
              </w:rPr>
              <w:t>Jan Dobeš</w:t>
            </w:r>
            <w:r w:rsidRPr="00EE2982">
              <w:rPr>
                <w:rFonts w:cs="Tahoma"/>
                <w:szCs w:val="20"/>
              </w:rPr>
              <w:t xml:space="preserve">, </w:t>
            </w:r>
            <w:r w:rsidR="00862987" w:rsidRPr="00EE2982">
              <w:rPr>
                <w:rFonts w:cs="Tahoma"/>
                <w:szCs w:val="20"/>
              </w:rPr>
              <w:t>384 399 115</w:t>
            </w:r>
          </w:p>
        </w:tc>
        <w:tc>
          <w:tcPr>
            <w:tcW w:w="1559" w:type="dxa"/>
          </w:tcPr>
          <w:p w14:paraId="3B932D1D" w14:textId="647AFBC9" w:rsidR="00844E56" w:rsidRPr="00EE2982" w:rsidRDefault="00EE73A8" w:rsidP="00844E56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1836842F" w14:textId="77777777" w:rsidR="00844E56" w:rsidRPr="00EE2982" w:rsidRDefault="00844E56" w:rsidP="00844E56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844E56" w:rsidRPr="00EE2982" w14:paraId="1C2F1AE8" w14:textId="77777777" w:rsidTr="00EE2982">
        <w:tc>
          <w:tcPr>
            <w:tcW w:w="5103" w:type="dxa"/>
          </w:tcPr>
          <w:p w14:paraId="0FA2E116" w14:textId="617EE047" w:rsidR="00844E56" w:rsidRPr="00EE2982" w:rsidRDefault="00844E56" w:rsidP="00844E56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ZŠ, Nová Včelnice</w:t>
            </w:r>
            <w:r w:rsidR="000B7BCB" w:rsidRPr="00EE2982">
              <w:rPr>
                <w:rFonts w:cs="Tahoma"/>
                <w:szCs w:val="20"/>
              </w:rPr>
              <w:t>, Školní 414</w:t>
            </w:r>
            <w:r w:rsidR="00EC2F76" w:rsidRPr="00EE2982">
              <w:rPr>
                <w:rFonts w:cs="Tahoma"/>
                <w:szCs w:val="20"/>
              </w:rPr>
              <w:t xml:space="preserve">  </w:t>
            </w:r>
          </w:p>
        </w:tc>
        <w:tc>
          <w:tcPr>
            <w:tcW w:w="3969" w:type="dxa"/>
          </w:tcPr>
          <w:p w14:paraId="76A1D484" w14:textId="30862E50" w:rsidR="00844E56" w:rsidRPr="00EE2982" w:rsidRDefault="000B7BCB" w:rsidP="00844E56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Mgr. Hana Kubaláková, 601 540 127</w:t>
            </w:r>
          </w:p>
        </w:tc>
        <w:tc>
          <w:tcPr>
            <w:tcW w:w="1559" w:type="dxa"/>
          </w:tcPr>
          <w:p w14:paraId="3962CFC1" w14:textId="5D1A3A37" w:rsidR="00844E56" w:rsidRPr="00EE2982" w:rsidRDefault="00EE73A8" w:rsidP="00844E56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1EC8E613" w14:textId="25B66974" w:rsidR="00844E56" w:rsidRPr="00EE2982" w:rsidRDefault="00643516" w:rsidP="00844E56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Neposkytuje vzdělání žákům ostatních škol</w:t>
            </w:r>
          </w:p>
        </w:tc>
      </w:tr>
    </w:tbl>
    <w:p w14:paraId="4A82991E" w14:textId="77777777" w:rsidR="000E26DF" w:rsidRPr="00EE2982" w:rsidRDefault="000E26DF" w:rsidP="002F2A18">
      <w:pPr>
        <w:ind w:left="142" w:right="-1"/>
        <w:jc w:val="center"/>
        <w:rPr>
          <w:rFonts w:cs="Tahoma"/>
          <w:b/>
          <w:bCs/>
          <w:color w:val="0000FF"/>
          <w:szCs w:val="20"/>
        </w:rPr>
      </w:pPr>
    </w:p>
    <w:p w14:paraId="61B24691" w14:textId="07CBC51E" w:rsidR="000E26DF" w:rsidRPr="00EE2982" w:rsidRDefault="00F67041" w:rsidP="002F2A18">
      <w:pPr>
        <w:ind w:left="142" w:right="-1"/>
        <w:jc w:val="center"/>
        <w:rPr>
          <w:rFonts w:cs="Tahoma"/>
          <w:b/>
          <w:bCs/>
          <w:szCs w:val="20"/>
        </w:rPr>
      </w:pPr>
      <w:r w:rsidRPr="00EE2982">
        <w:rPr>
          <w:rFonts w:cs="Tahoma"/>
          <w:b/>
          <w:bCs/>
          <w:szCs w:val="20"/>
          <w:highlight w:val="lightGray"/>
        </w:rPr>
        <w:t>Obec s rozšířenou působností Dačice</w:t>
      </w:r>
    </w:p>
    <w:p w14:paraId="0BF46929" w14:textId="77777777" w:rsidR="00B43E29" w:rsidRPr="00EE2982" w:rsidRDefault="00B43E29" w:rsidP="002F2A18">
      <w:pPr>
        <w:ind w:left="142" w:right="-1"/>
        <w:jc w:val="center"/>
        <w:rPr>
          <w:rFonts w:cs="Tahoma"/>
          <w:b/>
          <w:bCs/>
          <w:szCs w:val="20"/>
        </w:rPr>
      </w:pPr>
    </w:p>
    <w:tbl>
      <w:tblPr>
        <w:tblStyle w:val="Mkatabulky"/>
        <w:tblW w:w="14600" w:type="dxa"/>
        <w:tblInd w:w="137" w:type="dxa"/>
        <w:tblLook w:val="04A0" w:firstRow="1" w:lastRow="0" w:firstColumn="1" w:lastColumn="0" w:noHBand="0" w:noVBand="1"/>
      </w:tblPr>
      <w:tblGrid>
        <w:gridCol w:w="5103"/>
        <w:gridCol w:w="3969"/>
        <w:gridCol w:w="1559"/>
        <w:gridCol w:w="3969"/>
      </w:tblGrid>
      <w:tr w:rsidR="00F909B5" w:rsidRPr="00EE2982" w14:paraId="70C85CA6" w14:textId="77777777" w:rsidTr="00EE2982">
        <w:tc>
          <w:tcPr>
            <w:tcW w:w="5103" w:type="dxa"/>
          </w:tcPr>
          <w:p w14:paraId="3B60A671" w14:textId="2AB5A2AB" w:rsidR="00F909B5" w:rsidRPr="00EE2982" w:rsidRDefault="00F909B5" w:rsidP="00F909B5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b/>
                <w:bCs/>
                <w:szCs w:val="20"/>
              </w:rPr>
              <w:t>Škola</w:t>
            </w:r>
          </w:p>
        </w:tc>
        <w:tc>
          <w:tcPr>
            <w:tcW w:w="3969" w:type="dxa"/>
          </w:tcPr>
          <w:p w14:paraId="05DE1C4A" w14:textId="152E3CF6" w:rsidR="00F909B5" w:rsidRPr="00EE2982" w:rsidRDefault="00F909B5" w:rsidP="00F909B5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b/>
                <w:bCs/>
                <w:szCs w:val="20"/>
              </w:rPr>
              <w:t>Kontakt</w:t>
            </w:r>
          </w:p>
        </w:tc>
        <w:tc>
          <w:tcPr>
            <w:tcW w:w="1559" w:type="dxa"/>
          </w:tcPr>
          <w:p w14:paraId="34EFF131" w14:textId="29E55DBE" w:rsidR="00F909B5" w:rsidRPr="00EE2982" w:rsidRDefault="00F909B5" w:rsidP="00F909B5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b/>
                <w:bCs/>
                <w:szCs w:val="20"/>
              </w:rPr>
              <w:t>Forma výuky</w:t>
            </w:r>
          </w:p>
        </w:tc>
        <w:tc>
          <w:tcPr>
            <w:tcW w:w="3969" w:type="dxa"/>
          </w:tcPr>
          <w:p w14:paraId="7404A204" w14:textId="5F4A1A96" w:rsidR="00F909B5" w:rsidRPr="00EE2982" w:rsidRDefault="00F909B5" w:rsidP="00F909B5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b/>
                <w:bCs/>
                <w:szCs w:val="20"/>
              </w:rPr>
              <w:t>Poznámka</w:t>
            </w:r>
          </w:p>
        </w:tc>
      </w:tr>
      <w:tr w:rsidR="00F909B5" w:rsidRPr="00EE2982" w14:paraId="70653B9A" w14:textId="77777777" w:rsidTr="00EE2982">
        <w:tc>
          <w:tcPr>
            <w:tcW w:w="5103" w:type="dxa"/>
          </w:tcPr>
          <w:p w14:paraId="3481676C" w14:textId="25BBCFE2" w:rsidR="00F909B5" w:rsidRPr="00EE2982" w:rsidRDefault="00F909B5" w:rsidP="00F909B5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ZŠ a MŠ, Český Rudolec</w:t>
            </w:r>
            <w:r w:rsidR="00D968CA" w:rsidRPr="00EE2982">
              <w:rPr>
                <w:rFonts w:cs="Tahoma"/>
                <w:szCs w:val="20"/>
              </w:rPr>
              <w:t xml:space="preserve"> 40</w:t>
            </w:r>
          </w:p>
        </w:tc>
        <w:tc>
          <w:tcPr>
            <w:tcW w:w="3969" w:type="dxa"/>
          </w:tcPr>
          <w:p w14:paraId="63696F80" w14:textId="11AFB9D0" w:rsidR="00F909B5" w:rsidRPr="00EE2982" w:rsidRDefault="00127875" w:rsidP="00EE3CAC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Ing. Eva Macků</w:t>
            </w:r>
            <w:r w:rsidR="00673428" w:rsidRPr="00EE2982">
              <w:rPr>
                <w:rFonts w:cs="Tahoma"/>
                <w:szCs w:val="20"/>
              </w:rPr>
              <w:t xml:space="preserve">, </w:t>
            </w:r>
            <w:hyperlink w:tgtFrame="_self" w:history="1">
              <w:r w:rsidR="00E54EAA" w:rsidRPr="00EE2982">
                <w:rPr>
                  <w:rFonts w:cs="Tahoma"/>
                  <w:szCs w:val="20"/>
                </w:rPr>
                <w:t>602 933 399</w:t>
              </w:r>
            </w:hyperlink>
          </w:p>
        </w:tc>
        <w:tc>
          <w:tcPr>
            <w:tcW w:w="1559" w:type="dxa"/>
          </w:tcPr>
          <w:p w14:paraId="5EE77676" w14:textId="523834E8" w:rsidR="00F909B5" w:rsidRPr="00EE2982" w:rsidRDefault="00EE73A8" w:rsidP="00EE3CAC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70B87B75" w14:textId="77777777" w:rsidR="00F909B5" w:rsidRPr="00EE2982" w:rsidRDefault="00F909B5" w:rsidP="00EE3CAC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</w:tbl>
    <w:p w14:paraId="667DAD8E" w14:textId="77777777" w:rsidR="00B43E29" w:rsidRPr="00EE2982" w:rsidRDefault="00B43E29" w:rsidP="002F2A18">
      <w:pPr>
        <w:ind w:left="142" w:right="-1"/>
        <w:jc w:val="center"/>
        <w:rPr>
          <w:rFonts w:cs="Tahoma"/>
          <w:b/>
          <w:bCs/>
          <w:szCs w:val="20"/>
        </w:rPr>
      </w:pPr>
    </w:p>
    <w:p w14:paraId="6BAE002E" w14:textId="5D639F13" w:rsidR="00F67041" w:rsidRPr="00EE2982" w:rsidRDefault="00F67041" w:rsidP="002F2A18">
      <w:pPr>
        <w:ind w:left="142" w:right="-1"/>
        <w:jc w:val="center"/>
        <w:rPr>
          <w:rFonts w:cs="Tahoma"/>
          <w:b/>
          <w:bCs/>
          <w:szCs w:val="20"/>
        </w:rPr>
      </w:pPr>
      <w:r w:rsidRPr="00EE2982">
        <w:rPr>
          <w:rFonts w:cs="Tahoma"/>
          <w:b/>
          <w:bCs/>
          <w:szCs w:val="20"/>
          <w:highlight w:val="lightGray"/>
        </w:rPr>
        <w:t>Obec s rozšířenou působností Třeboň</w:t>
      </w:r>
    </w:p>
    <w:p w14:paraId="6901DC27" w14:textId="77777777" w:rsidR="00F909B5" w:rsidRPr="00EE2982" w:rsidRDefault="00F909B5" w:rsidP="002F2A18">
      <w:pPr>
        <w:ind w:left="142" w:right="-1"/>
        <w:jc w:val="center"/>
        <w:rPr>
          <w:rFonts w:cs="Tahoma"/>
          <w:b/>
          <w:bCs/>
          <w:szCs w:val="20"/>
        </w:rPr>
      </w:pPr>
    </w:p>
    <w:tbl>
      <w:tblPr>
        <w:tblStyle w:val="Mkatabulky"/>
        <w:tblW w:w="14600" w:type="dxa"/>
        <w:tblInd w:w="137" w:type="dxa"/>
        <w:tblLook w:val="04A0" w:firstRow="1" w:lastRow="0" w:firstColumn="1" w:lastColumn="0" w:noHBand="0" w:noVBand="1"/>
      </w:tblPr>
      <w:tblGrid>
        <w:gridCol w:w="5103"/>
        <w:gridCol w:w="3969"/>
        <w:gridCol w:w="1559"/>
        <w:gridCol w:w="3969"/>
      </w:tblGrid>
      <w:tr w:rsidR="00E10776" w:rsidRPr="00EE2982" w14:paraId="23AC7F41" w14:textId="77777777" w:rsidTr="00EE2982">
        <w:tc>
          <w:tcPr>
            <w:tcW w:w="5103" w:type="dxa"/>
          </w:tcPr>
          <w:p w14:paraId="69BEB12C" w14:textId="57B26DBB" w:rsidR="00E10776" w:rsidRPr="00EE2982" w:rsidRDefault="00E10776" w:rsidP="00E10776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b/>
                <w:bCs/>
                <w:szCs w:val="20"/>
              </w:rPr>
              <w:t>Škola</w:t>
            </w:r>
          </w:p>
        </w:tc>
        <w:tc>
          <w:tcPr>
            <w:tcW w:w="3969" w:type="dxa"/>
          </w:tcPr>
          <w:p w14:paraId="539FE2DD" w14:textId="7328868E" w:rsidR="00E10776" w:rsidRPr="00EE2982" w:rsidRDefault="00E10776" w:rsidP="00E10776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b/>
                <w:bCs/>
                <w:szCs w:val="20"/>
              </w:rPr>
              <w:t>Kontakt</w:t>
            </w:r>
          </w:p>
        </w:tc>
        <w:tc>
          <w:tcPr>
            <w:tcW w:w="1559" w:type="dxa"/>
          </w:tcPr>
          <w:p w14:paraId="37CF181F" w14:textId="74BEFDCD" w:rsidR="00E10776" w:rsidRPr="00EE2982" w:rsidRDefault="00E10776" w:rsidP="00E10776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b/>
                <w:bCs/>
                <w:szCs w:val="20"/>
              </w:rPr>
              <w:t>Forma výuky</w:t>
            </w:r>
          </w:p>
        </w:tc>
        <w:tc>
          <w:tcPr>
            <w:tcW w:w="3969" w:type="dxa"/>
          </w:tcPr>
          <w:p w14:paraId="1EDD1CF4" w14:textId="5E1BAA5D" w:rsidR="00E10776" w:rsidRPr="00EE2982" w:rsidRDefault="00E10776" w:rsidP="00E10776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b/>
                <w:bCs/>
                <w:szCs w:val="20"/>
              </w:rPr>
              <w:t>Poznámka</w:t>
            </w:r>
          </w:p>
        </w:tc>
      </w:tr>
      <w:tr w:rsidR="00E10776" w:rsidRPr="00EE2982" w14:paraId="08B7FA61" w14:textId="77777777" w:rsidTr="00EE2982">
        <w:tc>
          <w:tcPr>
            <w:tcW w:w="5103" w:type="dxa"/>
          </w:tcPr>
          <w:p w14:paraId="66F04857" w14:textId="1AFE3215" w:rsidR="00E10776" w:rsidRPr="00EE2982" w:rsidRDefault="00E10776" w:rsidP="00E10776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ZŠ a MŠ, České Velenice</w:t>
            </w:r>
            <w:r w:rsidR="00C64940" w:rsidRPr="00EE2982">
              <w:rPr>
                <w:rFonts w:cs="Tahoma"/>
                <w:szCs w:val="20"/>
              </w:rPr>
              <w:t>, tř. Čsl. legií 325</w:t>
            </w:r>
          </w:p>
        </w:tc>
        <w:tc>
          <w:tcPr>
            <w:tcW w:w="3969" w:type="dxa"/>
          </w:tcPr>
          <w:p w14:paraId="2B142526" w14:textId="2831B7E6" w:rsidR="00E10776" w:rsidRPr="00EE2982" w:rsidRDefault="004B07F9" w:rsidP="00E10776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Ing. Oldřich Kučera, 384 794 203</w:t>
            </w:r>
          </w:p>
        </w:tc>
        <w:tc>
          <w:tcPr>
            <w:tcW w:w="1559" w:type="dxa"/>
          </w:tcPr>
          <w:p w14:paraId="3EE1D9BA" w14:textId="51529BD2" w:rsidR="00E10776" w:rsidRPr="00EE2982" w:rsidRDefault="00EE73A8" w:rsidP="00E10776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796A93E0" w14:textId="77777777" w:rsidR="00E10776" w:rsidRPr="00EE2982" w:rsidRDefault="00E10776" w:rsidP="00E10776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E10776" w:rsidRPr="00EE2982" w14:paraId="66FED54F" w14:textId="77777777" w:rsidTr="00EE2982">
        <w:tc>
          <w:tcPr>
            <w:tcW w:w="5103" w:type="dxa"/>
          </w:tcPr>
          <w:p w14:paraId="31D4CA53" w14:textId="1814C494" w:rsidR="00E10776" w:rsidRPr="00EE2982" w:rsidRDefault="00E10776" w:rsidP="00E10776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ZŠ T.G. Masaryka, Suchdol nad Lužnicí</w:t>
            </w:r>
            <w:r w:rsidR="009C7844" w:rsidRPr="00EE2982">
              <w:rPr>
                <w:rFonts w:cs="Tahoma"/>
                <w:szCs w:val="20"/>
              </w:rPr>
              <w:t>, 28. října 329</w:t>
            </w:r>
          </w:p>
        </w:tc>
        <w:tc>
          <w:tcPr>
            <w:tcW w:w="3969" w:type="dxa"/>
          </w:tcPr>
          <w:p w14:paraId="4B62A53F" w14:textId="7B50D0C9" w:rsidR="00E10776" w:rsidRPr="00EE2982" w:rsidRDefault="00B8450C" w:rsidP="00E10776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dočasně jmenována Mgr. Petra Kopecká</w:t>
            </w:r>
          </w:p>
        </w:tc>
        <w:tc>
          <w:tcPr>
            <w:tcW w:w="1559" w:type="dxa"/>
          </w:tcPr>
          <w:p w14:paraId="226A4C96" w14:textId="6930A493" w:rsidR="00E10776" w:rsidRPr="00EE2982" w:rsidRDefault="00EE73A8" w:rsidP="00E10776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6308E324" w14:textId="77777777" w:rsidR="00E10776" w:rsidRPr="00EE2982" w:rsidRDefault="00E10776" w:rsidP="00E10776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</w:tbl>
    <w:p w14:paraId="3044A072" w14:textId="77777777" w:rsidR="00F909B5" w:rsidRDefault="00F909B5" w:rsidP="002F2A18">
      <w:pPr>
        <w:ind w:left="142" w:right="-1"/>
        <w:jc w:val="center"/>
        <w:rPr>
          <w:rFonts w:cs="Tahoma"/>
          <w:b/>
          <w:bCs/>
          <w:szCs w:val="20"/>
        </w:rPr>
      </w:pPr>
    </w:p>
    <w:p w14:paraId="0F4232FD" w14:textId="77777777" w:rsidR="00402938" w:rsidRDefault="00402938" w:rsidP="002F2A18">
      <w:pPr>
        <w:ind w:left="142" w:right="-1"/>
        <w:jc w:val="center"/>
        <w:rPr>
          <w:rFonts w:cs="Tahoma"/>
          <w:b/>
          <w:bCs/>
          <w:szCs w:val="20"/>
        </w:rPr>
      </w:pPr>
    </w:p>
    <w:p w14:paraId="7688C408" w14:textId="55708674" w:rsidR="00E10776" w:rsidRDefault="00E10776" w:rsidP="00E10776">
      <w:pPr>
        <w:ind w:left="142" w:right="-1"/>
        <w:jc w:val="center"/>
        <w:rPr>
          <w:rFonts w:cs="Tahoma"/>
          <w:b/>
          <w:bCs/>
          <w:color w:val="0000FF"/>
          <w:sz w:val="24"/>
        </w:rPr>
      </w:pPr>
      <w:r w:rsidRPr="001B4181">
        <w:rPr>
          <w:rFonts w:cs="Tahoma"/>
          <w:b/>
          <w:bCs/>
          <w:color w:val="0000FF"/>
          <w:sz w:val="24"/>
        </w:rPr>
        <w:t xml:space="preserve">OKRES </w:t>
      </w:r>
      <w:r>
        <w:rPr>
          <w:rFonts w:cs="Tahoma"/>
          <w:b/>
          <w:bCs/>
          <w:color w:val="0000FF"/>
          <w:sz w:val="24"/>
        </w:rPr>
        <w:t>PÍSEK</w:t>
      </w:r>
    </w:p>
    <w:p w14:paraId="7510D03F" w14:textId="77777777" w:rsidR="00F67041" w:rsidRDefault="00F67041" w:rsidP="002F2A18">
      <w:pPr>
        <w:ind w:left="142" w:right="-1"/>
        <w:jc w:val="center"/>
        <w:rPr>
          <w:rFonts w:cs="Tahoma"/>
          <w:b/>
          <w:bCs/>
          <w:szCs w:val="20"/>
        </w:rPr>
      </w:pPr>
    </w:p>
    <w:p w14:paraId="4A47E689" w14:textId="169D049B" w:rsidR="00F67041" w:rsidRDefault="00F67041" w:rsidP="002F2A18">
      <w:pPr>
        <w:ind w:left="142" w:right="-1"/>
        <w:jc w:val="center"/>
        <w:rPr>
          <w:rFonts w:cs="Tahoma"/>
          <w:b/>
          <w:bCs/>
          <w:szCs w:val="20"/>
        </w:rPr>
      </w:pPr>
      <w:r w:rsidRPr="003C6B89">
        <w:rPr>
          <w:rFonts w:cs="Tahoma"/>
          <w:b/>
          <w:bCs/>
          <w:szCs w:val="20"/>
          <w:highlight w:val="lightGray"/>
        </w:rPr>
        <w:t xml:space="preserve">Obec s rozšířenou </w:t>
      </w:r>
      <w:r w:rsidRPr="000E26DF">
        <w:rPr>
          <w:rFonts w:cs="Tahoma"/>
          <w:b/>
          <w:bCs/>
          <w:szCs w:val="20"/>
          <w:highlight w:val="lightGray"/>
        </w:rPr>
        <w:t xml:space="preserve">působností </w:t>
      </w:r>
      <w:r>
        <w:rPr>
          <w:rFonts w:cs="Tahoma"/>
          <w:b/>
          <w:bCs/>
          <w:szCs w:val="20"/>
          <w:highlight w:val="lightGray"/>
        </w:rPr>
        <w:t>Písek</w:t>
      </w:r>
    </w:p>
    <w:p w14:paraId="63FBBF06" w14:textId="77777777" w:rsidR="00402938" w:rsidRDefault="00402938" w:rsidP="002F2A18">
      <w:pPr>
        <w:ind w:left="142" w:right="-1"/>
        <w:jc w:val="center"/>
        <w:rPr>
          <w:rFonts w:cs="Tahoma"/>
          <w:b/>
          <w:bCs/>
          <w:szCs w:val="20"/>
        </w:rPr>
      </w:pPr>
    </w:p>
    <w:tbl>
      <w:tblPr>
        <w:tblStyle w:val="Mkatabulky"/>
        <w:tblW w:w="14600" w:type="dxa"/>
        <w:tblInd w:w="137" w:type="dxa"/>
        <w:tblLook w:val="04A0" w:firstRow="1" w:lastRow="0" w:firstColumn="1" w:lastColumn="0" w:noHBand="0" w:noVBand="1"/>
      </w:tblPr>
      <w:tblGrid>
        <w:gridCol w:w="5103"/>
        <w:gridCol w:w="3969"/>
        <w:gridCol w:w="1559"/>
        <w:gridCol w:w="3969"/>
      </w:tblGrid>
      <w:tr w:rsidR="00402938" w14:paraId="65BD3567" w14:textId="77777777" w:rsidTr="00EE2982">
        <w:tc>
          <w:tcPr>
            <w:tcW w:w="5103" w:type="dxa"/>
          </w:tcPr>
          <w:p w14:paraId="346C2AB9" w14:textId="7B041B25" w:rsidR="00402938" w:rsidRDefault="00402938" w:rsidP="00402938">
            <w:pPr>
              <w:ind w:right="-1"/>
              <w:jc w:val="both"/>
              <w:rPr>
                <w:rFonts w:cs="Tahoma"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Škola</w:t>
            </w:r>
          </w:p>
        </w:tc>
        <w:tc>
          <w:tcPr>
            <w:tcW w:w="3969" w:type="dxa"/>
          </w:tcPr>
          <w:p w14:paraId="34AFC96F" w14:textId="6792515A" w:rsidR="00402938" w:rsidRDefault="00402938" w:rsidP="00402938">
            <w:pPr>
              <w:ind w:right="-1"/>
              <w:jc w:val="both"/>
              <w:rPr>
                <w:rFonts w:cs="Tahoma"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Kontakt</w:t>
            </w:r>
          </w:p>
        </w:tc>
        <w:tc>
          <w:tcPr>
            <w:tcW w:w="1559" w:type="dxa"/>
          </w:tcPr>
          <w:p w14:paraId="56CF7313" w14:textId="7347CDB9" w:rsidR="00402938" w:rsidRDefault="00402938" w:rsidP="00402938">
            <w:pPr>
              <w:ind w:right="-1"/>
              <w:jc w:val="both"/>
              <w:rPr>
                <w:rFonts w:cs="Tahoma"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Forma výuky</w:t>
            </w:r>
          </w:p>
        </w:tc>
        <w:tc>
          <w:tcPr>
            <w:tcW w:w="3969" w:type="dxa"/>
          </w:tcPr>
          <w:p w14:paraId="6F7E923E" w14:textId="24AC1EDB" w:rsidR="00402938" w:rsidRDefault="00402938" w:rsidP="00402938">
            <w:pPr>
              <w:ind w:right="-1"/>
              <w:jc w:val="both"/>
              <w:rPr>
                <w:rFonts w:cs="Tahoma"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Poznámka</w:t>
            </w:r>
          </w:p>
        </w:tc>
      </w:tr>
      <w:tr w:rsidR="00402938" w14:paraId="7322C0C6" w14:textId="77777777" w:rsidTr="00EE2982">
        <w:tc>
          <w:tcPr>
            <w:tcW w:w="5103" w:type="dxa"/>
          </w:tcPr>
          <w:p w14:paraId="7A0E7405" w14:textId="056CEA65" w:rsidR="00402938" w:rsidRDefault="00402938" w:rsidP="00402938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ZŠ a MŠ, Mirovice</w:t>
            </w:r>
            <w:r w:rsidR="00C34A53">
              <w:rPr>
                <w:rFonts w:cs="Tahoma"/>
                <w:szCs w:val="20"/>
              </w:rPr>
              <w:t>, Komenského 4</w:t>
            </w:r>
          </w:p>
        </w:tc>
        <w:tc>
          <w:tcPr>
            <w:tcW w:w="3969" w:type="dxa"/>
          </w:tcPr>
          <w:p w14:paraId="1785E3B9" w14:textId="0AB90A64" w:rsidR="00402938" w:rsidRDefault="00641B32" w:rsidP="00402938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Mgr. Jitka Šebková, 731 494 395</w:t>
            </w:r>
          </w:p>
        </w:tc>
        <w:tc>
          <w:tcPr>
            <w:tcW w:w="1559" w:type="dxa"/>
          </w:tcPr>
          <w:p w14:paraId="067DE616" w14:textId="0A267AB7" w:rsidR="00402938" w:rsidRDefault="00EE73A8" w:rsidP="00402938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26F07E1C" w14:textId="77777777" w:rsidR="00402938" w:rsidRDefault="00402938" w:rsidP="00402938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402938" w14:paraId="7BFC794C" w14:textId="77777777" w:rsidTr="00EE2982">
        <w:tc>
          <w:tcPr>
            <w:tcW w:w="5103" w:type="dxa"/>
          </w:tcPr>
          <w:p w14:paraId="174A6C82" w14:textId="77777777" w:rsidR="00402938" w:rsidRDefault="00402938" w:rsidP="00402938">
            <w:pPr>
              <w:ind w:right="-1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ZŠ Edvarda Beneše a MŠ, Mírové nám. 1466, Písek</w:t>
            </w:r>
          </w:p>
        </w:tc>
        <w:tc>
          <w:tcPr>
            <w:tcW w:w="3969" w:type="dxa"/>
          </w:tcPr>
          <w:p w14:paraId="1D318561" w14:textId="29FA0099" w:rsidR="00402938" w:rsidRDefault="005102CA" w:rsidP="00402938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 xml:space="preserve">Mgr. Filip Rádr, </w:t>
            </w:r>
            <w:r w:rsidR="00524109">
              <w:rPr>
                <w:rFonts w:cs="Tahoma"/>
                <w:szCs w:val="20"/>
              </w:rPr>
              <w:t>382 734 610</w:t>
            </w:r>
          </w:p>
        </w:tc>
        <w:tc>
          <w:tcPr>
            <w:tcW w:w="1559" w:type="dxa"/>
          </w:tcPr>
          <w:p w14:paraId="0FD69F07" w14:textId="013E73C2" w:rsidR="00402938" w:rsidRDefault="00EE73A8" w:rsidP="00402938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379F7947" w14:textId="77777777" w:rsidR="00402938" w:rsidRDefault="00402938" w:rsidP="00402938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402938" w14:paraId="5B9F7F2E" w14:textId="77777777" w:rsidTr="00EE2982">
        <w:tc>
          <w:tcPr>
            <w:tcW w:w="5103" w:type="dxa"/>
          </w:tcPr>
          <w:p w14:paraId="1704F86A" w14:textId="1BBA1FF3" w:rsidR="00402938" w:rsidRDefault="00402938" w:rsidP="00402938">
            <w:pPr>
              <w:ind w:right="-1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ZŠ Jana Husa a MŠ, Husovo nám. 725, Písek</w:t>
            </w:r>
          </w:p>
        </w:tc>
        <w:tc>
          <w:tcPr>
            <w:tcW w:w="3969" w:type="dxa"/>
          </w:tcPr>
          <w:p w14:paraId="34BACAAF" w14:textId="62159A59" w:rsidR="00402938" w:rsidRDefault="001239FC" w:rsidP="00402938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Mgr. Martin Vyhlídka, 603 970 179</w:t>
            </w:r>
          </w:p>
        </w:tc>
        <w:tc>
          <w:tcPr>
            <w:tcW w:w="1559" w:type="dxa"/>
          </w:tcPr>
          <w:p w14:paraId="7CFE5CAF" w14:textId="53EB9292" w:rsidR="00402938" w:rsidRDefault="00EE73A8" w:rsidP="00402938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45369FDB" w14:textId="77777777" w:rsidR="00402938" w:rsidRDefault="00402938" w:rsidP="00402938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402938" w14:paraId="7D3DD2F4" w14:textId="77777777" w:rsidTr="00EE2982">
        <w:tc>
          <w:tcPr>
            <w:tcW w:w="5103" w:type="dxa"/>
          </w:tcPr>
          <w:p w14:paraId="543A3078" w14:textId="7FBD5FA4" w:rsidR="00402938" w:rsidRDefault="00402938" w:rsidP="00402938">
            <w:pPr>
              <w:ind w:right="-1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ZŠ J. K. Tyla a MŠ, Tylova 2391, Písek</w:t>
            </w:r>
          </w:p>
        </w:tc>
        <w:tc>
          <w:tcPr>
            <w:tcW w:w="3969" w:type="dxa"/>
          </w:tcPr>
          <w:p w14:paraId="57624103" w14:textId="14A4F112" w:rsidR="00402938" w:rsidRDefault="00DE0E6E" w:rsidP="00402938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 xml:space="preserve">Mgr. Bc. Pavel Koc, </w:t>
            </w:r>
            <w:r w:rsidR="00BF35B8">
              <w:rPr>
                <w:rFonts w:cs="Tahoma"/>
                <w:szCs w:val="20"/>
              </w:rPr>
              <w:t>382 215 104</w:t>
            </w:r>
          </w:p>
        </w:tc>
        <w:tc>
          <w:tcPr>
            <w:tcW w:w="1559" w:type="dxa"/>
          </w:tcPr>
          <w:p w14:paraId="6F64ECA0" w14:textId="0F62D49E" w:rsidR="00402938" w:rsidRDefault="00EE73A8" w:rsidP="00402938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0DD69C7B" w14:textId="77777777" w:rsidR="00402938" w:rsidRDefault="00402938" w:rsidP="00402938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402938" w14:paraId="275DE732" w14:textId="77777777" w:rsidTr="00EE2982">
        <w:tc>
          <w:tcPr>
            <w:tcW w:w="5103" w:type="dxa"/>
          </w:tcPr>
          <w:p w14:paraId="3376DECF" w14:textId="77777777" w:rsidR="00402938" w:rsidRDefault="00402938" w:rsidP="00402938">
            <w:pPr>
              <w:ind w:right="-1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ZŠ T. G. Masaryka a MŠ, Čelakovského 24, Písek</w:t>
            </w:r>
          </w:p>
        </w:tc>
        <w:tc>
          <w:tcPr>
            <w:tcW w:w="3969" w:type="dxa"/>
          </w:tcPr>
          <w:p w14:paraId="724E7A19" w14:textId="03B5AA47" w:rsidR="00402938" w:rsidRDefault="00536A25" w:rsidP="00402938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Mgr. Jiří Kothánek, 380 425 343</w:t>
            </w:r>
          </w:p>
        </w:tc>
        <w:tc>
          <w:tcPr>
            <w:tcW w:w="1559" w:type="dxa"/>
          </w:tcPr>
          <w:p w14:paraId="47AEF530" w14:textId="1614E7CA" w:rsidR="00402938" w:rsidRDefault="00EE73A8" w:rsidP="00402938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1E00FFB1" w14:textId="77777777" w:rsidR="00402938" w:rsidRDefault="00402938" w:rsidP="00402938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402938" w14:paraId="63069D26" w14:textId="77777777" w:rsidTr="00EE2982">
        <w:tc>
          <w:tcPr>
            <w:tcW w:w="5103" w:type="dxa"/>
          </w:tcPr>
          <w:p w14:paraId="063A4EED" w14:textId="19D2E8B1" w:rsidR="00402938" w:rsidRDefault="00402938" w:rsidP="00402938">
            <w:pPr>
              <w:ind w:right="-1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ZŠ Tomáše Šobra a MŠ, Šobrova 2070, Písek</w:t>
            </w:r>
          </w:p>
        </w:tc>
        <w:tc>
          <w:tcPr>
            <w:tcW w:w="3969" w:type="dxa"/>
          </w:tcPr>
          <w:p w14:paraId="05F28FAD" w14:textId="62AD7729" w:rsidR="00402938" w:rsidRDefault="00F239FA" w:rsidP="00402938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Mgr. Bc. Jaroslav Volf,</w:t>
            </w:r>
            <w:r w:rsidR="004B5B1B">
              <w:rPr>
                <w:rFonts w:cs="Tahoma"/>
                <w:szCs w:val="20"/>
              </w:rPr>
              <w:t xml:space="preserve"> 603 395 044</w:t>
            </w:r>
          </w:p>
        </w:tc>
        <w:tc>
          <w:tcPr>
            <w:tcW w:w="1559" w:type="dxa"/>
          </w:tcPr>
          <w:p w14:paraId="457E8E74" w14:textId="3B0CEFD9" w:rsidR="00402938" w:rsidRDefault="00EE73A8" w:rsidP="00402938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232BD13C" w14:textId="77777777" w:rsidR="00402938" w:rsidRDefault="00402938" w:rsidP="00402938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402938" w14:paraId="72816486" w14:textId="77777777" w:rsidTr="00EE2982">
        <w:tc>
          <w:tcPr>
            <w:tcW w:w="5103" w:type="dxa"/>
          </w:tcPr>
          <w:p w14:paraId="76FA4B79" w14:textId="4D08E410" w:rsidR="00402938" w:rsidRDefault="00402938" w:rsidP="00402938">
            <w:pPr>
              <w:ind w:right="-1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ZŠ, Komenského 238, Protivín</w:t>
            </w:r>
          </w:p>
        </w:tc>
        <w:tc>
          <w:tcPr>
            <w:tcW w:w="3969" w:type="dxa"/>
          </w:tcPr>
          <w:p w14:paraId="7B2E4FEC" w14:textId="0F966EA4" w:rsidR="00402938" w:rsidRDefault="00E4325B" w:rsidP="00402938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Mgr. Zuzana Křišťálová</w:t>
            </w:r>
            <w:r w:rsidR="006900BA">
              <w:rPr>
                <w:rFonts w:cs="Tahoma"/>
                <w:szCs w:val="20"/>
              </w:rPr>
              <w:t>, 382 251 143</w:t>
            </w:r>
          </w:p>
        </w:tc>
        <w:tc>
          <w:tcPr>
            <w:tcW w:w="1559" w:type="dxa"/>
          </w:tcPr>
          <w:p w14:paraId="3ABD1163" w14:textId="7A5A2BE6" w:rsidR="00402938" w:rsidRDefault="00EE73A8" w:rsidP="00402938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0250D82A" w14:textId="77777777" w:rsidR="00402938" w:rsidRDefault="00402938" w:rsidP="00402938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402938" w14:paraId="28CC4181" w14:textId="77777777" w:rsidTr="00EE2982">
        <w:tc>
          <w:tcPr>
            <w:tcW w:w="5103" w:type="dxa"/>
          </w:tcPr>
          <w:p w14:paraId="6791260E" w14:textId="18D159E4" w:rsidR="00402938" w:rsidRDefault="00402938" w:rsidP="00402938">
            <w:pPr>
              <w:ind w:right="-1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ZŠ a MŠ, Záhoří</w:t>
            </w:r>
            <w:r w:rsidR="00C93C7A">
              <w:rPr>
                <w:rFonts w:cs="Tahoma"/>
                <w:szCs w:val="20"/>
              </w:rPr>
              <w:t xml:space="preserve">, </w:t>
            </w:r>
            <w:r w:rsidR="00D70381">
              <w:rPr>
                <w:rFonts w:cs="Tahoma"/>
                <w:szCs w:val="20"/>
              </w:rPr>
              <w:t>Horní Záhoří 3</w:t>
            </w:r>
          </w:p>
        </w:tc>
        <w:tc>
          <w:tcPr>
            <w:tcW w:w="3969" w:type="dxa"/>
          </w:tcPr>
          <w:p w14:paraId="466DC44C" w14:textId="5BD6D2AF" w:rsidR="00402938" w:rsidRDefault="00D70381" w:rsidP="00402938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 xml:space="preserve">Mgr. </w:t>
            </w:r>
            <w:r w:rsidR="00830D50">
              <w:rPr>
                <w:rFonts w:cs="Tahoma"/>
                <w:szCs w:val="20"/>
              </w:rPr>
              <w:t>Petr Brantner</w:t>
            </w:r>
            <w:r>
              <w:rPr>
                <w:rFonts w:cs="Tahoma"/>
                <w:szCs w:val="20"/>
              </w:rPr>
              <w:t>, 725</w:t>
            </w:r>
            <w:r w:rsidR="00D820B3">
              <w:rPr>
                <w:rFonts w:cs="Tahoma"/>
                <w:szCs w:val="20"/>
              </w:rPr>
              <w:t> 145 877</w:t>
            </w:r>
          </w:p>
        </w:tc>
        <w:tc>
          <w:tcPr>
            <w:tcW w:w="1559" w:type="dxa"/>
          </w:tcPr>
          <w:p w14:paraId="7C106FF2" w14:textId="70530F1D" w:rsidR="00402938" w:rsidRDefault="00EE73A8" w:rsidP="00402938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1DA39D0A" w14:textId="77777777" w:rsidR="00402938" w:rsidRDefault="00402938" w:rsidP="00402938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</w:tbl>
    <w:p w14:paraId="0E697EE3" w14:textId="77777777" w:rsidR="00402938" w:rsidRDefault="00402938" w:rsidP="002F2A18">
      <w:pPr>
        <w:ind w:left="142" w:right="-1"/>
        <w:jc w:val="center"/>
        <w:rPr>
          <w:rFonts w:cs="Tahoma"/>
          <w:b/>
          <w:bCs/>
          <w:szCs w:val="20"/>
        </w:rPr>
      </w:pPr>
    </w:p>
    <w:p w14:paraId="4AE24353" w14:textId="77777777" w:rsidR="00FF47DF" w:rsidRDefault="00FF47DF" w:rsidP="002F2A18">
      <w:pPr>
        <w:ind w:left="142" w:right="-1"/>
        <w:jc w:val="center"/>
        <w:rPr>
          <w:rFonts w:cs="Tahoma"/>
          <w:b/>
          <w:bCs/>
          <w:szCs w:val="20"/>
          <w:highlight w:val="lightGray"/>
        </w:rPr>
      </w:pPr>
    </w:p>
    <w:p w14:paraId="126F5433" w14:textId="77777777" w:rsidR="00EE2982" w:rsidRDefault="00EE2982">
      <w:pPr>
        <w:rPr>
          <w:rFonts w:cs="Tahoma"/>
          <w:b/>
          <w:bCs/>
          <w:szCs w:val="20"/>
          <w:highlight w:val="lightGray"/>
        </w:rPr>
      </w:pPr>
      <w:r>
        <w:rPr>
          <w:rFonts w:cs="Tahoma"/>
          <w:b/>
          <w:bCs/>
          <w:szCs w:val="20"/>
          <w:highlight w:val="lightGray"/>
        </w:rPr>
        <w:br w:type="page"/>
      </w:r>
    </w:p>
    <w:p w14:paraId="03698FEA" w14:textId="2163F309" w:rsidR="00F67041" w:rsidRDefault="00F67041" w:rsidP="002F2A18">
      <w:pPr>
        <w:ind w:left="142" w:right="-1"/>
        <w:jc w:val="center"/>
        <w:rPr>
          <w:rFonts w:cs="Tahoma"/>
          <w:b/>
          <w:bCs/>
          <w:szCs w:val="20"/>
        </w:rPr>
      </w:pPr>
      <w:r w:rsidRPr="003C6B89">
        <w:rPr>
          <w:rFonts w:cs="Tahoma"/>
          <w:b/>
          <w:bCs/>
          <w:szCs w:val="20"/>
          <w:highlight w:val="lightGray"/>
        </w:rPr>
        <w:lastRenderedPageBreak/>
        <w:t xml:space="preserve">Obec s rozšířenou </w:t>
      </w:r>
      <w:r w:rsidRPr="00E10776">
        <w:rPr>
          <w:rFonts w:cs="Tahoma"/>
          <w:b/>
          <w:bCs/>
          <w:szCs w:val="20"/>
          <w:highlight w:val="lightGray"/>
        </w:rPr>
        <w:t>působností Milevsko</w:t>
      </w:r>
    </w:p>
    <w:p w14:paraId="3718DEBD" w14:textId="77777777" w:rsidR="00F67041" w:rsidRDefault="00F67041" w:rsidP="002F2A18">
      <w:pPr>
        <w:ind w:left="142" w:right="-1"/>
        <w:jc w:val="center"/>
        <w:rPr>
          <w:rFonts w:cs="Tahoma"/>
          <w:b/>
          <w:bCs/>
          <w:szCs w:val="20"/>
        </w:rPr>
      </w:pPr>
    </w:p>
    <w:tbl>
      <w:tblPr>
        <w:tblStyle w:val="Mkatabulky"/>
        <w:tblW w:w="14600" w:type="dxa"/>
        <w:tblInd w:w="137" w:type="dxa"/>
        <w:tblLook w:val="04A0" w:firstRow="1" w:lastRow="0" w:firstColumn="1" w:lastColumn="0" w:noHBand="0" w:noVBand="1"/>
      </w:tblPr>
      <w:tblGrid>
        <w:gridCol w:w="5387"/>
        <w:gridCol w:w="3685"/>
        <w:gridCol w:w="1559"/>
        <w:gridCol w:w="3969"/>
      </w:tblGrid>
      <w:tr w:rsidR="00AC4F6F" w14:paraId="3C1008A3" w14:textId="77777777" w:rsidTr="00EE2982">
        <w:tc>
          <w:tcPr>
            <w:tcW w:w="5387" w:type="dxa"/>
          </w:tcPr>
          <w:p w14:paraId="7F209E26" w14:textId="260A9BF7" w:rsidR="00AC4F6F" w:rsidRPr="00EE2982" w:rsidRDefault="00AC4F6F" w:rsidP="00AC4F6F">
            <w:pPr>
              <w:ind w:right="-1"/>
              <w:rPr>
                <w:rFonts w:cs="Tahoma"/>
                <w:szCs w:val="20"/>
              </w:rPr>
            </w:pPr>
            <w:r w:rsidRPr="00EE2982">
              <w:rPr>
                <w:rFonts w:cs="Tahoma"/>
                <w:b/>
                <w:bCs/>
                <w:szCs w:val="20"/>
              </w:rPr>
              <w:t>Škola</w:t>
            </w:r>
          </w:p>
        </w:tc>
        <w:tc>
          <w:tcPr>
            <w:tcW w:w="3685" w:type="dxa"/>
          </w:tcPr>
          <w:p w14:paraId="216013E3" w14:textId="000E0C6E" w:rsidR="00AC4F6F" w:rsidRPr="00EE2982" w:rsidRDefault="00AC4F6F" w:rsidP="00AC4F6F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b/>
                <w:bCs/>
                <w:szCs w:val="20"/>
              </w:rPr>
              <w:t>Kontakt</w:t>
            </w:r>
          </w:p>
        </w:tc>
        <w:tc>
          <w:tcPr>
            <w:tcW w:w="1559" w:type="dxa"/>
          </w:tcPr>
          <w:p w14:paraId="7DE7BD82" w14:textId="35FF8631" w:rsidR="00AC4F6F" w:rsidRPr="00EE2982" w:rsidRDefault="00AC4F6F" w:rsidP="00AC4F6F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b/>
                <w:bCs/>
                <w:szCs w:val="20"/>
              </w:rPr>
              <w:t>Forma výuky</w:t>
            </w:r>
          </w:p>
        </w:tc>
        <w:tc>
          <w:tcPr>
            <w:tcW w:w="3969" w:type="dxa"/>
          </w:tcPr>
          <w:p w14:paraId="3E5E2075" w14:textId="26CBE26A" w:rsidR="00AC4F6F" w:rsidRPr="00EE2982" w:rsidRDefault="00AC4F6F" w:rsidP="00AC4F6F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b/>
                <w:bCs/>
                <w:szCs w:val="20"/>
              </w:rPr>
              <w:t>Poznámka</w:t>
            </w:r>
          </w:p>
        </w:tc>
      </w:tr>
      <w:tr w:rsidR="00AC4F6F" w14:paraId="5D57774E" w14:textId="77777777" w:rsidTr="00EE2982">
        <w:tc>
          <w:tcPr>
            <w:tcW w:w="5387" w:type="dxa"/>
          </w:tcPr>
          <w:p w14:paraId="0B503C66" w14:textId="5D32D860" w:rsidR="00AC4F6F" w:rsidRPr="00EE2982" w:rsidRDefault="00AC4F6F" w:rsidP="00AC4F6F">
            <w:pPr>
              <w:ind w:right="-1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 xml:space="preserve">2. ZŠ J. A. Komenského, J. A. Komenského 1023, Milevsko </w:t>
            </w:r>
          </w:p>
        </w:tc>
        <w:tc>
          <w:tcPr>
            <w:tcW w:w="3685" w:type="dxa"/>
          </w:tcPr>
          <w:p w14:paraId="2029D4BF" w14:textId="439A52F4" w:rsidR="00AC4F6F" w:rsidRPr="00EE2982" w:rsidRDefault="00D820B3" w:rsidP="00AC4F6F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Mgr. Michal Divíšek, 382</w:t>
            </w:r>
            <w:r w:rsidR="00D158AC" w:rsidRPr="00EE2982">
              <w:rPr>
                <w:rFonts w:cs="Tahoma"/>
                <w:szCs w:val="20"/>
              </w:rPr>
              <w:t> 521 375</w:t>
            </w:r>
          </w:p>
        </w:tc>
        <w:tc>
          <w:tcPr>
            <w:tcW w:w="1559" w:type="dxa"/>
          </w:tcPr>
          <w:p w14:paraId="7FD365FF" w14:textId="3D77AF6A" w:rsidR="00AC4F6F" w:rsidRPr="00EE2982" w:rsidRDefault="00EE73A8" w:rsidP="00AC4F6F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6BFCD3D5" w14:textId="77777777" w:rsidR="00AC4F6F" w:rsidRPr="00EE2982" w:rsidRDefault="00AC4F6F" w:rsidP="00AC4F6F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</w:tbl>
    <w:p w14:paraId="0E4BFD87" w14:textId="77777777" w:rsidR="00E10776" w:rsidRDefault="00E10776" w:rsidP="002F2A18">
      <w:pPr>
        <w:ind w:left="142" w:right="-1"/>
        <w:jc w:val="center"/>
        <w:rPr>
          <w:rFonts w:cs="Tahoma"/>
          <w:b/>
          <w:bCs/>
          <w:szCs w:val="20"/>
        </w:rPr>
      </w:pPr>
    </w:p>
    <w:p w14:paraId="1D626ED3" w14:textId="77777777" w:rsidR="000420DE" w:rsidRDefault="000420DE" w:rsidP="002F2A18">
      <w:pPr>
        <w:ind w:left="142" w:right="-1"/>
        <w:jc w:val="center"/>
        <w:rPr>
          <w:rFonts w:cs="Tahoma"/>
          <w:b/>
          <w:bCs/>
          <w:szCs w:val="20"/>
        </w:rPr>
      </w:pPr>
    </w:p>
    <w:p w14:paraId="61B82617" w14:textId="2DFBAD04" w:rsidR="00E10776" w:rsidRDefault="00E10776" w:rsidP="00E10776">
      <w:pPr>
        <w:ind w:left="142" w:right="-1"/>
        <w:jc w:val="center"/>
        <w:rPr>
          <w:rFonts w:cs="Tahoma"/>
          <w:b/>
          <w:bCs/>
          <w:color w:val="0000FF"/>
          <w:sz w:val="24"/>
        </w:rPr>
      </w:pPr>
      <w:r w:rsidRPr="001B4181">
        <w:rPr>
          <w:rFonts w:cs="Tahoma"/>
          <w:b/>
          <w:bCs/>
          <w:color w:val="0000FF"/>
          <w:sz w:val="24"/>
        </w:rPr>
        <w:t xml:space="preserve">OKRES </w:t>
      </w:r>
      <w:r>
        <w:rPr>
          <w:rFonts w:cs="Tahoma"/>
          <w:b/>
          <w:bCs/>
          <w:color w:val="0000FF"/>
          <w:sz w:val="24"/>
        </w:rPr>
        <w:t>P</w:t>
      </w:r>
      <w:r w:rsidR="00794BA6">
        <w:rPr>
          <w:rFonts w:cs="Tahoma"/>
          <w:b/>
          <w:bCs/>
          <w:color w:val="0000FF"/>
          <w:sz w:val="24"/>
        </w:rPr>
        <w:t>RACHATICE</w:t>
      </w:r>
    </w:p>
    <w:p w14:paraId="737B7158" w14:textId="77777777" w:rsidR="00E10776" w:rsidRDefault="00E10776" w:rsidP="002F2A18">
      <w:pPr>
        <w:ind w:left="142" w:right="-1"/>
        <w:jc w:val="center"/>
        <w:rPr>
          <w:rFonts w:cs="Tahoma"/>
          <w:b/>
          <w:bCs/>
          <w:szCs w:val="20"/>
        </w:rPr>
      </w:pPr>
    </w:p>
    <w:p w14:paraId="53EFC25B" w14:textId="480EF4E2" w:rsidR="00F67041" w:rsidRDefault="00F67041" w:rsidP="002F2A18">
      <w:pPr>
        <w:ind w:left="142" w:right="-1"/>
        <w:jc w:val="center"/>
        <w:rPr>
          <w:rFonts w:cs="Tahoma"/>
          <w:b/>
          <w:bCs/>
          <w:szCs w:val="20"/>
        </w:rPr>
      </w:pPr>
      <w:r w:rsidRPr="003C6B89">
        <w:rPr>
          <w:rFonts w:cs="Tahoma"/>
          <w:b/>
          <w:bCs/>
          <w:szCs w:val="20"/>
          <w:highlight w:val="lightGray"/>
        </w:rPr>
        <w:t xml:space="preserve">Obec s rozšířenou </w:t>
      </w:r>
      <w:r w:rsidRPr="000E26DF">
        <w:rPr>
          <w:rFonts w:cs="Tahoma"/>
          <w:b/>
          <w:bCs/>
          <w:szCs w:val="20"/>
          <w:highlight w:val="lightGray"/>
        </w:rPr>
        <w:t xml:space="preserve">působností </w:t>
      </w:r>
      <w:r w:rsidR="00B43E29">
        <w:rPr>
          <w:rFonts w:cs="Tahoma"/>
          <w:b/>
          <w:bCs/>
          <w:szCs w:val="20"/>
          <w:highlight w:val="lightGray"/>
        </w:rPr>
        <w:t>Prachatice</w:t>
      </w:r>
    </w:p>
    <w:p w14:paraId="622AC01B" w14:textId="77777777" w:rsidR="00841F19" w:rsidRDefault="00841F19" w:rsidP="002F2A18">
      <w:pPr>
        <w:ind w:left="142" w:right="-1"/>
        <w:jc w:val="center"/>
        <w:rPr>
          <w:rFonts w:cs="Tahoma"/>
          <w:b/>
          <w:bCs/>
          <w:szCs w:val="20"/>
        </w:rPr>
      </w:pPr>
    </w:p>
    <w:tbl>
      <w:tblPr>
        <w:tblStyle w:val="Mkatabulky"/>
        <w:tblW w:w="14600" w:type="dxa"/>
        <w:tblInd w:w="137" w:type="dxa"/>
        <w:tblLook w:val="04A0" w:firstRow="1" w:lastRow="0" w:firstColumn="1" w:lastColumn="0" w:noHBand="0" w:noVBand="1"/>
      </w:tblPr>
      <w:tblGrid>
        <w:gridCol w:w="5387"/>
        <w:gridCol w:w="3827"/>
        <w:gridCol w:w="1417"/>
        <w:gridCol w:w="3969"/>
      </w:tblGrid>
      <w:tr w:rsidR="00841F19" w14:paraId="5B8C0DF2" w14:textId="77777777" w:rsidTr="00EE2982">
        <w:tc>
          <w:tcPr>
            <w:tcW w:w="5387" w:type="dxa"/>
          </w:tcPr>
          <w:p w14:paraId="468AB679" w14:textId="40E71C0F" w:rsidR="00841F19" w:rsidRDefault="00841F19" w:rsidP="00841F19">
            <w:pPr>
              <w:ind w:right="-1"/>
              <w:rPr>
                <w:rFonts w:cs="Tahoma"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Škola</w:t>
            </w:r>
          </w:p>
        </w:tc>
        <w:tc>
          <w:tcPr>
            <w:tcW w:w="3827" w:type="dxa"/>
          </w:tcPr>
          <w:p w14:paraId="52870890" w14:textId="7D2C33C0" w:rsidR="00841F19" w:rsidRDefault="00841F19" w:rsidP="00841F19">
            <w:pPr>
              <w:ind w:right="-1"/>
              <w:jc w:val="both"/>
              <w:rPr>
                <w:rFonts w:cs="Tahoma"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Kontakt</w:t>
            </w:r>
          </w:p>
        </w:tc>
        <w:tc>
          <w:tcPr>
            <w:tcW w:w="1417" w:type="dxa"/>
          </w:tcPr>
          <w:p w14:paraId="21605687" w14:textId="23CA57D2" w:rsidR="00841F19" w:rsidRDefault="00841F19" w:rsidP="00841F19">
            <w:pPr>
              <w:ind w:right="-1"/>
              <w:jc w:val="both"/>
              <w:rPr>
                <w:rFonts w:cs="Tahoma"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Forma výuky</w:t>
            </w:r>
          </w:p>
        </w:tc>
        <w:tc>
          <w:tcPr>
            <w:tcW w:w="3969" w:type="dxa"/>
          </w:tcPr>
          <w:p w14:paraId="07E44732" w14:textId="2497CB90" w:rsidR="00841F19" w:rsidRDefault="00841F19" w:rsidP="00841F19">
            <w:pPr>
              <w:ind w:right="-1"/>
              <w:jc w:val="both"/>
              <w:rPr>
                <w:rFonts w:cs="Tahoma"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Poznámka</w:t>
            </w:r>
          </w:p>
        </w:tc>
      </w:tr>
      <w:tr w:rsidR="00841F19" w14:paraId="5AB15804" w14:textId="77777777" w:rsidTr="00EE2982">
        <w:tc>
          <w:tcPr>
            <w:tcW w:w="5387" w:type="dxa"/>
          </w:tcPr>
          <w:p w14:paraId="44288A62" w14:textId="31664252" w:rsidR="00841F19" w:rsidRDefault="00841F19" w:rsidP="00841F19">
            <w:pPr>
              <w:ind w:right="-1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ZŠ a Montessori MŠ, Národní 1018, Prachatice</w:t>
            </w:r>
          </w:p>
        </w:tc>
        <w:tc>
          <w:tcPr>
            <w:tcW w:w="3827" w:type="dxa"/>
          </w:tcPr>
          <w:p w14:paraId="6251A9A4" w14:textId="6B313F4D" w:rsidR="00841F19" w:rsidRDefault="002E4416" w:rsidP="00EE3CAC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 xml:space="preserve">Mgr. Hana Bolková, </w:t>
            </w:r>
            <w:r w:rsidR="000673E9">
              <w:rPr>
                <w:rFonts w:cs="Tahoma"/>
                <w:szCs w:val="20"/>
              </w:rPr>
              <w:t>724 206 310</w:t>
            </w:r>
          </w:p>
        </w:tc>
        <w:tc>
          <w:tcPr>
            <w:tcW w:w="1417" w:type="dxa"/>
          </w:tcPr>
          <w:p w14:paraId="71E5E2D3" w14:textId="3391544B" w:rsidR="00841F19" w:rsidRDefault="00EE73A8" w:rsidP="00EE3CAC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1B3BA839" w14:textId="77777777" w:rsidR="00841F19" w:rsidRDefault="00841F19" w:rsidP="00EE3CAC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841F19" w14:paraId="67DEB798" w14:textId="77777777" w:rsidTr="00EE2982">
        <w:tc>
          <w:tcPr>
            <w:tcW w:w="5387" w:type="dxa"/>
          </w:tcPr>
          <w:p w14:paraId="395CCCC1" w14:textId="5E3CE535" w:rsidR="00841F19" w:rsidRDefault="00841F19" w:rsidP="00841F19">
            <w:pPr>
              <w:ind w:right="-1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ZŠ, Vodňanská 287, Prachatice</w:t>
            </w:r>
          </w:p>
        </w:tc>
        <w:tc>
          <w:tcPr>
            <w:tcW w:w="3827" w:type="dxa"/>
          </w:tcPr>
          <w:p w14:paraId="3827E2C7" w14:textId="779409F6" w:rsidR="00841F19" w:rsidRDefault="00663B64" w:rsidP="00EE3CAC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Mgr. Bc. Petra Sandanyová, 773 981 806</w:t>
            </w:r>
          </w:p>
        </w:tc>
        <w:tc>
          <w:tcPr>
            <w:tcW w:w="1417" w:type="dxa"/>
          </w:tcPr>
          <w:p w14:paraId="6D33BDE3" w14:textId="695B9277" w:rsidR="00841F19" w:rsidRDefault="00EE73A8" w:rsidP="00EE3CAC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7508A63F" w14:textId="77777777" w:rsidR="00841F19" w:rsidRDefault="00841F19" w:rsidP="00EE3CAC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841F19" w14:paraId="1B1494F4" w14:textId="77777777" w:rsidTr="00EE2982">
        <w:tc>
          <w:tcPr>
            <w:tcW w:w="5387" w:type="dxa"/>
          </w:tcPr>
          <w:p w14:paraId="487713BD" w14:textId="20324E61" w:rsidR="00841F19" w:rsidRDefault="00841F19" w:rsidP="00841F19">
            <w:pPr>
              <w:ind w:right="-1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ZŠ, Zlatá Stezka 240, Prachatice</w:t>
            </w:r>
          </w:p>
        </w:tc>
        <w:tc>
          <w:tcPr>
            <w:tcW w:w="3827" w:type="dxa"/>
          </w:tcPr>
          <w:p w14:paraId="1B3D04AA" w14:textId="121F953E" w:rsidR="00841F19" w:rsidRDefault="00EF7796" w:rsidP="00EE3CAC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Mgr. Lenka Králová, 388 316 587</w:t>
            </w:r>
          </w:p>
        </w:tc>
        <w:tc>
          <w:tcPr>
            <w:tcW w:w="1417" w:type="dxa"/>
          </w:tcPr>
          <w:p w14:paraId="0EE8C0C8" w14:textId="790EDB89" w:rsidR="00841F19" w:rsidRDefault="00EE73A8" w:rsidP="00EE3CAC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12387607" w14:textId="77777777" w:rsidR="00841F19" w:rsidRDefault="00841F19" w:rsidP="00EE3CAC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841F19" w14:paraId="7904B40B" w14:textId="77777777" w:rsidTr="00EE2982">
        <w:tc>
          <w:tcPr>
            <w:tcW w:w="5387" w:type="dxa"/>
          </w:tcPr>
          <w:p w14:paraId="31214308" w14:textId="139B0ACF" w:rsidR="00841F19" w:rsidRDefault="00841F19" w:rsidP="00841F19">
            <w:pPr>
              <w:ind w:right="-1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 xml:space="preserve">ZŠ, </w:t>
            </w:r>
            <w:r w:rsidR="00830D50">
              <w:rPr>
                <w:rFonts w:cs="Tahoma"/>
                <w:szCs w:val="20"/>
              </w:rPr>
              <w:t xml:space="preserve">U Nádraží 512, </w:t>
            </w:r>
            <w:r>
              <w:rPr>
                <w:rFonts w:cs="Tahoma"/>
                <w:szCs w:val="20"/>
              </w:rPr>
              <w:t>Volary</w:t>
            </w:r>
          </w:p>
        </w:tc>
        <w:tc>
          <w:tcPr>
            <w:tcW w:w="3827" w:type="dxa"/>
          </w:tcPr>
          <w:p w14:paraId="64155129" w14:textId="10C9FDFF" w:rsidR="00841F19" w:rsidRDefault="00483FAE" w:rsidP="00EE3CAC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Mgr. Petr Horálek, 388 333 292</w:t>
            </w:r>
          </w:p>
        </w:tc>
        <w:tc>
          <w:tcPr>
            <w:tcW w:w="1417" w:type="dxa"/>
          </w:tcPr>
          <w:p w14:paraId="20D78822" w14:textId="4A08FDB9" w:rsidR="00841F19" w:rsidRDefault="00EE73A8" w:rsidP="00EE3CAC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078E4BF5" w14:textId="77777777" w:rsidR="00841F19" w:rsidRDefault="00841F19" w:rsidP="00EE3CAC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</w:tbl>
    <w:p w14:paraId="7F695731" w14:textId="77777777" w:rsidR="00F67041" w:rsidRDefault="00F67041" w:rsidP="002F2A18">
      <w:pPr>
        <w:ind w:left="142" w:right="-1"/>
        <w:jc w:val="center"/>
        <w:rPr>
          <w:rFonts w:cs="Tahoma"/>
          <w:b/>
          <w:bCs/>
          <w:szCs w:val="20"/>
        </w:rPr>
      </w:pPr>
    </w:p>
    <w:p w14:paraId="2EE439F0" w14:textId="14718BB8" w:rsidR="00F67041" w:rsidRDefault="00F67041" w:rsidP="002F2A18">
      <w:pPr>
        <w:ind w:left="142" w:right="-1"/>
        <w:jc w:val="center"/>
        <w:rPr>
          <w:rFonts w:cs="Tahoma"/>
          <w:b/>
          <w:bCs/>
          <w:szCs w:val="20"/>
        </w:rPr>
      </w:pPr>
      <w:r w:rsidRPr="003C6B89">
        <w:rPr>
          <w:rFonts w:cs="Tahoma"/>
          <w:b/>
          <w:bCs/>
          <w:szCs w:val="20"/>
          <w:highlight w:val="lightGray"/>
        </w:rPr>
        <w:t xml:space="preserve">Obec s rozšířenou </w:t>
      </w:r>
      <w:r w:rsidRPr="00E10776">
        <w:rPr>
          <w:rFonts w:cs="Tahoma"/>
          <w:b/>
          <w:bCs/>
          <w:szCs w:val="20"/>
          <w:highlight w:val="lightGray"/>
        </w:rPr>
        <w:t xml:space="preserve">působností </w:t>
      </w:r>
      <w:r w:rsidR="00B43E29" w:rsidRPr="00E10776">
        <w:rPr>
          <w:rFonts w:cs="Tahoma"/>
          <w:b/>
          <w:bCs/>
          <w:szCs w:val="20"/>
          <w:highlight w:val="lightGray"/>
        </w:rPr>
        <w:t>Vimperk</w:t>
      </w:r>
    </w:p>
    <w:p w14:paraId="666D7FCF" w14:textId="77777777" w:rsidR="00841F19" w:rsidRDefault="00841F19" w:rsidP="002F2A18">
      <w:pPr>
        <w:ind w:left="142" w:right="-1"/>
        <w:jc w:val="center"/>
        <w:rPr>
          <w:rFonts w:cs="Tahoma"/>
          <w:b/>
          <w:bCs/>
          <w:szCs w:val="20"/>
        </w:rPr>
      </w:pPr>
    </w:p>
    <w:tbl>
      <w:tblPr>
        <w:tblStyle w:val="Mkatabulky"/>
        <w:tblW w:w="14600" w:type="dxa"/>
        <w:tblInd w:w="137" w:type="dxa"/>
        <w:tblLook w:val="04A0" w:firstRow="1" w:lastRow="0" w:firstColumn="1" w:lastColumn="0" w:noHBand="0" w:noVBand="1"/>
      </w:tblPr>
      <w:tblGrid>
        <w:gridCol w:w="5387"/>
        <w:gridCol w:w="3685"/>
        <w:gridCol w:w="1559"/>
        <w:gridCol w:w="3969"/>
      </w:tblGrid>
      <w:tr w:rsidR="00841F19" w14:paraId="0A16DBAA" w14:textId="77777777" w:rsidTr="00EE2982">
        <w:tc>
          <w:tcPr>
            <w:tcW w:w="5387" w:type="dxa"/>
          </w:tcPr>
          <w:p w14:paraId="20A16F71" w14:textId="1E93EA28" w:rsidR="00841F19" w:rsidRDefault="00841F19" w:rsidP="00841F19">
            <w:pPr>
              <w:ind w:right="-1"/>
              <w:rPr>
                <w:rFonts w:cs="Tahoma"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Škola</w:t>
            </w:r>
          </w:p>
        </w:tc>
        <w:tc>
          <w:tcPr>
            <w:tcW w:w="3685" w:type="dxa"/>
          </w:tcPr>
          <w:p w14:paraId="6C3CF42D" w14:textId="2B8AD5BA" w:rsidR="00841F19" w:rsidRDefault="00841F19" w:rsidP="00841F19">
            <w:pPr>
              <w:ind w:right="-1"/>
              <w:jc w:val="both"/>
              <w:rPr>
                <w:rFonts w:cs="Tahoma"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Kontakt</w:t>
            </w:r>
          </w:p>
        </w:tc>
        <w:tc>
          <w:tcPr>
            <w:tcW w:w="1559" w:type="dxa"/>
          </w:tcPr>
          <w:p w14:paraId="7970500A" w14:textId="08360835" w:rsidR="00841F19" w:rsidRDefault="00841F19" w:rsidP="00841F19">
            <w:pPr>
              <w:ind w:right="-1"/>
              <w:jc w:val="both"/>
              <w:rPr>
                <w:rFonts w:cs="Tahoma"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Forma výuky</w:t>
            </w:r>
          </w:p>
        </w:tc>
        <w:tc>
          <w:tcPr>
            <w:tcW w:w="3969" w:type="dxa"/>
          </w:tcPr>
          <w:p w14:paraId="64BB8CD6" w14:textId="1BE57F3F" w:rsidR="00841F19" w:rsidRDefault="00841F19" w:rsidP="00841F19">
            <w:pPr>
              <w:ind w:right="-1"/>
              <w:jc w:val="both"/>
              <w:rPr>
                <w:rFonts w:cs="Tahoma"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Poznámka</w:t>
            </w:r>
          </w:p>
        </w:tc>
      </w:tr>
      <w:tr w:rsidR="00841F19" w14:paraId="7057BF30" w14:textId="77777777" w:rsidTr="00EE2982">
        <w:tc>
          <w:tcPr>
            <w:tcW w:w="5387" w:type="dxa"/>
          </w:tcPr>
          <w:p w14:paraId="55F21C8F" w14:textId="24F4ED1B" w:rsidR="00841F19" w:rsidRPr="005C7448" w:rsidRDefault="00841F19" w:rsidP="00841F19">
            <w:pPr>
              <w:ind w:right="-1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ZŠ T. G. Masaryka, 1. m</w:t>
            </w:r>
            <w:r w:rsidRPr="005C7448">
              <w:rPr>
                <w:rFonts w:cs="Tahoma"/>
                <w:szCs w:val="20"/>
              </w:rPr>
              <w:t>áje 268, Vimperk</w:t>
            </w:r>
          </w:p>
        </w:tc>
        <w:tc>
          <w:tcPr>
            <w:tcW w:w="3685" w:type="dxa"/>
          </w:tcPr>
          <w:p w14:paraId="443E7FDA" w14:textId="76254CF4" w:rsidR="00841F19" w:rsidRDefault="006B1BB9" w:rsidP="00EE3CAC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 xml:space="preserve">Mgr. Klára Švejdová, </w:t>
            </w:r>
            <w:r w:rsidR="00DC2274">
              <w:rPr>
                <w:rFonts w:cs="Tahoma"/>
                <w:szCs w:val="20"/>
              </w:rPr>
              <w:t>388</w:t>
            </w:r>
            <w:r w:rsidR="00BF3FA9">
              <w:rPr>
                <w:rFonts w:cs="Tahoma"/>
                <w:szCs w:val="20"/>
              </w:rPr>
              <w:t> 412 017</w:t>
            </w:r>
          </w:p>
        </w:tc>
        <w:tc>
          <w:tcPr>
            <w:tcW w:w="1559" w:type="dxa"/>
          </w:tcPr>
          <w:p w14:paraId="2CBBA93C" w14:textId="55FA6BDC" w:rsidR="00841F19" w:rsidRDefault="00EE73A8" w:rsidP="00EE3CAC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365830E0" w14:textId="77777777" w:rsidR="00841F19" w:rsidRDefault="00841F19" w:rsidP="00EE3CAC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</w:tbl>
    <w:p w14:paraId="05717628" w14:textId="77777777" w:rsidR="00841F19" w:rsidRDefault="00841F19" w:rsidP="002F2A18">
      <w:pPr>
        <w:ind w:left="142" w:right="-1"/>
        <w:jc w:val="center"/>
        <w:rPr>
          <w:rFonts w:cs="Tahoma"/>
          <w:b/>
          <w:bCs/>
          <w:szCs w:val="20"/>
        </w:rPr>
      </w:pPr>
    </w:p>
    <w:p w14:paraId="204AB90D" w14:textId="77777777" w:rsidR="00E10776" w:rsidRDefault="00E10776" w:rsidP="002F2A18">
      <w:pPr>
        <w:ind w:left="142" w:right="-1"/>
        <w:jc w:val="center"/>
        <w:rPr>
          <w:rFonts w:cs="Tahoma"/>
          <w:b/>
          <w:bCs/>
          <w:szCs w:val="20"/>
        </w:rPr>
      </w:pPr>
    </w:p>
    <w:p w14:paraId="7A68755A" w14:textId="722813E6" w:rsidR="00E10776" w:rsidRDefault="00E10776" w:rsidP="00E10776">
      <w:pPr>
        <w:ind w:left="142" w:right="-1"/>
        <w:jc w:val="center"/>
        <w:rPr>
          <w:rFonts w:cs="Tahoma"/>
          <w:b/>
          <w:bCs/>
          <w:color w:val="0000FF"/>
          <w:sz w:val="24"/>
        </w:rPr>
      </w:pPr>
      <w:r w:rsidRPr="001B4181">
        <w:rPr>
          <w:rFonts w:cs="Tahoma"/>
          <w:b/>
          <w:bCs/>
          <w:color w:val="0000FF"/>
          <w:sz w:val="24"/>
        </w:rPr>
        <w:t xml:space="preserve">OKRES </w:t>
      </w:r>
      <w:r w:rsidR="00794BA6">
        <w:rPr>
          <w:rFonts w:cs="Tahoma"/>
          <w:b/>
          <w:bCs/>
          <w:color w:val="0000FF"/>
          <w:sz w:val="24"/>
        </w:rPr>
        <w:t>STRAKONICE</w:t>
      </w:r>
    </w:p>
    <w:p w14:paraId="29E612B5" w14:textId="77777777" w:rsidR="00E10776" w:rsidRDefault="00E10776" w:rsidP="002F2A18">
      <w:pPr>
        <w:ind w:left="142" w:right="-1"/>
        <w:jc w:val="center"/>
        <w:rPr>
          <w:rFonts w:cs="Tahoma"/>
          <w:b/>
          <w:bCs/>
          <w:szCs w:val="20"/>
        </w:rPr>
      </w:pPr>
    </w:p>
    <w:p w14:paraId="7F06E771" w14:textId="2288AC58" w:rsidR="00E10776" w:rsidRPr="00EE2982" w:rsidRDefault="00E10776" w:rsidP="00E10776">
      <w:pPr>
        <w:ind w:left="142" w:right="-1"/>
        <w:jc w:val="center"/>
        <w:rPr>
          <w:rFonts w:cs="Tahoma"/>
          <w:b/>
          <w:bCs/>
          <w:szCs w:val="20"/>
        </w:rPr>
      </w:pPr>
      <w:r w:rsidRPr="00EE2982">
        <w:rPr>
          <w:rFonts w:cs="Tahoma"/>
          <w:b/>
          <w:bCs/>
          <w:szCs w:val="20"/>
          <w:highlight w:val="lightGray"/>
        </w:rPr>
        <w:t>Obec s rozšířenou působností Strakonice</w:t>
      </w:r>
    </w:p>
    <w:p w14:paraId="55BC2791" w14:textId="77777777" w:rsidR="006248D4" w:rsidRPr="00EE2982" w:rsidRDefault="006248D4" w:rsidP="00E10776">
      <w:pPr>
        <w:ind w:left="142" w:right="-1"/>
        <w:jc w:val="center"/>
        <w:rPr>
          <w:rFonts w:cs="Tahoma"/>
          <w:b/>
          <w:bCs/>
          <w:szCs w:val="20"/>
        </w:rPr>
      </w:pPr>
    </w:p>
    <w:tbl>
      <w:tblPr>
        <w:tblStyle w:val="Mkatabulky"/>
        <w:tblW w:w="14600" w:type="dxa"/>
        <w:tblInd w:w="137" w:type="dxa"/>
        <w:tblLook w:val="04A0" w:firstRow="1" w:lastRow="0" w:firstColumn="1" w:lastColumn="0" w:noHBand="0" w:noVBand="1"/>
      </w:tblPr>
      <w:tblGrid>
        <w:gridCol w:w="5387"/>
        <w:gridCol w:w="3685"/>
        <w:gridCol w:w="1559"/>
        <w:gridCol w:w="3969"/>
      </w:tblGrid>
      <w:tr w:rsidR="004841EF" w:rsidRPr="00EE2982" w14:paraId="7445197C" w14:textId="77777777" w:rsidTr="00EE2982">
        <w:tc>
          <w:tcPr>
            <w:tcW w:w="5387" w:type="dxa"/>
          </w:tcPr>
          <w:p w14:paraId="6FF56F01" w14:textId="730CEA31" w:rsidR="004841EF" w:rsidRPr="00EE2982" w:rsidRDefault="004841EF" w:rsidP="006248D4">
            <w:pPr>
              <w:ind w:right="-1"/>
              <w:rPr>
                <w:rFonts w:cs="Tahoma"/>
                <w:szCs w:val="20"/>
              </w:rPr>
            </w:pPr>
            <w:r w:rsidRPr="00EE2982">
              <w:rPr>
                <w:rFonts w:cs="Tahoma"/>
                <w:b/>
                <w:bCs/>
                <w:szCs w:val="20"/>
              </w:rPr>
              <w:t>Škola</w:t>
            </w:r>
          </w:p>
        </w:tc>
        <w:tc>
          <w:tcPr>
            <w:tcW w:w="3685" w:type="dxa"/>
          </w:tcPr>
          <w:p w14:paraId="35B07E10" w14:textId="518157D4" w:rsidR="004841EF" w:rsidRPr="00EE2982" w:rsidRDefault="004841EF" w:rsidP="006248D4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b/>
                <w:bCs/>
                <w:szCs w:val="20"/>
              </w:rPr>
              <w:t>Kontakt</w:t>
            </w:r>
          </w:p>
        </w:tc>
        <w:tc>
          <w:tcPr>
            <w:tcW w:w="1559" w:type="dxa"/>
          </w:tcPr>
          <w:p w14:paraId="3E6BD0FE" w14:textId="6A134DEF" w:rsidR="004841EF" w:rsidRPr="00EE2982" w:rsidRDefault="004841EF" w:rsidP="006248D4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b/>
                <w:bCs/>
                <w:szCs w:val="20"/>
              </w:rPr>
              <w:t>Forma výuky</w:t>
            </w:r>
          </w:p>
        </w:tc>
        <w:tc>
          <w:tcPr>
            <w:tcW w:w="3969" w:type="dxa"/>
          </w:tcPr>
          <w:p w14:paraId="4EE0F9AA" w14:textId="01A1B593" w:rsidR="004841EF" w:rsidRPr="00EE2982" w:rsidRDefault="004841EF" w:rsidP="006248D4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b/>
                <w:bCs/>
                <w:szCs w:val="20"/>
              </w:rPr>
              <w:t>Poznámka</w:t>
            </w:r>
          </w:p>
        </w:tc>
      </w:tr>
      <w:tr w:rsidR="004841EF" w:rsidRPr="00EE2982" w14:paraId="5C539ACC" w14:textId="77777777" w:rsidTr="00EE2982">
        <w:tc>
          <w:tcPr>
            <w:tcW w:w="5387" w:type="dxa"/>
          </w:tcPr>
          <w:p w14:paraId="1B298200" w14:textId="6AC92A91" w:rsidR="004841EF" w:rsidRPr="00EE2982" w:rsidRDefault="004841EF" w:rsidP="004841EF">
            <w:pPr>
              <w:ind w:right="-1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ZŠ F. L. Čelakovského, Jezerní 1280, Strakonice</w:t>
            </w:r>
          </w:p>
        </w:tc>
        <w:tc>
          <w:tcPr>
            <w:tcW w:w="3685" w:type="dxa"/>
          </w:tcPr>
          <w:p w14:paraId="226D0395" w14:textId="69598A76" w:rsidR="004841EF" w:rsidRPr="00EE2982" w:rsidRDefault="001940BF" w:rsidP="00EE3CAC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 xml:space="preserve">Mgr. </w:t>
            </w:r>
            <w:r w:rsidR="00F43187" w:rsidRPr="00EE2982">
              <w:rPr>
                <w:rFonts w:cs="Tahoma"/>
                <w:szCs w:val="20"/>
              </w:rPr>
              <w:t>e</w:t>
            </w:r>
            <w:r w:rsidRPr="00EE2982">
              <w:rPr>
                <w:rFonts w:cs="Tahoma"/>
                <w:szCs w:val="20"/>
              </w:rPr>
              <w:t>t Mgr. Radek Čejka</w:t>
            </w:r>
            <w:r w:rsidR="00FB5796" w:rsidRPr="00EE2982">
              <w:rPr>
                <w:rFonts w:cs="Tahoma"/>
                <w:szCs w:val="20"/>
              </w:rPr>
              <w:t>, 607 255 738</w:t>
            </w:r>
          </w:p>
        </w:tc>
        <w:tc>
          <w:tcPr>
            <w:tcW w:w="1559" w:type="dxa"/>
          </w:tcPr>
          <w:p w14:paraId="4C092BA0" w14:textId="3EB8C14D" w:rsidR="004841EF" w:rsidRPr="00EE2982" w:rsidRDefault="00134E28" w:rsidP="00EE3CAC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p</w:t>
            </w:r>
            <w:r w:rsidR="00EE73A8" w:rsidRPr="00EE2982">
              <w:rPr>
                <w:rFonts w:cs="Tahoma"/>
                <w:szCs w:val="20"/>
              </w:rPr>
              <w:t>rezenční</w:t>
            </w:r>
          </w:p>
          <w:p w14:paraId="774DE8FC" w14:textId="2DA68C8D" w:rsidR="00134E28" w:rsidRPr="00EE2982" w:rsidRDefault="00134E28" w:rsidP="00EE3CAC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distanční</w:t>
            </w:r>
          </w:p>
        </w:tc>
        <w:tc>
          <w:tcPr>
            <w:tcW w:w="3969" w:type="dxa"/>
          </w:tcPr>
          <w:p w14:paraId="4B2F2CD7" w14:textId="5A6042FB" w:rsidR="004841EF" w:rsidRPr="00EE2982" w:rsidRDefault="00DB7ADF" w:rsidP="00EE3CAC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Pos</w:t>
            </w:r>
            <w:r w:rsidR="00750AE4" w:rsidRPr="00EE2982">
              <w:rPr>
                <w:rFonts w:cs="Tahoma"/>
                <w:szCs w:val="20"/>
              </w:rPr>
              <w:t>kytuje distanční vzdělání</w:t>
            </w:r>
          </w:p>
        </w:tc>
      </w:tr>
    </w:tbl>
    <w:p w14:paraId="3AFFBA9E" w14:textId="77777777" w:rsidR="00841F19" w:rsidRPr="00EE2982" w:rsidRDefault="00841F19" w:rsidP="00E10776">
      <w:pPr>
        <w:ind w:left="142" w:right="-1"/>
        <w:jc w:val="center"/>
        <w:rPr>
          <w:rFonts w:cs="Tahoma"/>
          <w:b/>
          <w:bCs/>
          <w:color w:val="0000FF"/>
          <w:szCs w:val="20"/>
        </w:rPr>
      </w:pPr>
    </w:p>
    <w:p w14:paraId="7B2991C1" w14:textId="77777777" w:rsidR="005E7894" w:rsidRPr="00EE2982" w:rsidRDefault="005E7894" w:rsidP="00E10776">
      <w:pPr>
        <w:ind w:left="142" w:right="-1"/>
        <w:jc w:val="center"/>
        <w:rPr>
          <w:rFonts w:cs="Tahoma"/>
          <w:b/>
          <w:bCs/>
          <w:color w:val="0000FF"/>
          <w:szCs w:val="20"/>
        </w:rPr>
      </w:pPr>
    </w:p>
    <w:p w14:paraId="6CC655CD" w14:textId="5F6E766F" w:rsidR="00E10776" w:rsidRPr="00EE2982" w:rsidRDefault="00E10776" w:rsidP="00E10776">
      <w:pPr>
        <w:ind w:left="142" w:right="-1"/>
        <w:jc w:val="center"/>
        <w:rPr>
          <w:rFonts w:cs="Tahoma"/>
          <w:b/>
          <w:bCs/>
          <w:szCs w:val="20"/>
        </w:rPr>
      </w:pPr>
      <w:r w:rsidRPr="00EE2982">
        <w:rPr>
          <w:rFonts w:cs="Tahoma"/>
          <w:b/>
          <w:bCs/>
          <w:szCs w:val="20"/>
          <w:highlight w:val="lightGray"/>
        </w:rPr>
        <w:t>Obec s rozšířenou působností Blatná</w:t>
      </w:r>
    </w:p>
    <w:p w14:paraId="71511E97" w14:textId="77777777" w:rsidR="00006474" w:rsidRPr="00EE2982" w:rsidRDefault="00006474" w:rsidP="00E10776">
      <w:pPr>
        <w:ind w:left="142" w:right="-1"/>
        <w:jc w:val="center"/>
        <w:rPr>
          <w:rFonts w:cs="Tahoma"/>
          <w:b/>
          <w:bCs/>
          <w:szCs w:val="20"/>
        </w:rPr>
      </w:pPr>
    </w:p>
    <w:tbl>
      <w:tblPr>
        <w:tblStyle w:val="Mkatabulky"/>
        <w:tblW w:w="14600" w:type="dxa"/>
        <w:tblInd w:w="137" w:type="dxa"/>
        <w:tblLook w:val="04A0" w:firstRow="1" w:lastRow="0" w:firstColumn="1" w:lastColumn="0" w:noHBand="0" w:noVBand="1"/>
      </w:tblPr>
      <w:tblGrid>
        <w:gridCol w:w="5387"/>
        <w:gridCol w:w="3685"/>
        <w:gridCol w:w="1559"/>
        <w:gridCol w:w="3969"/>
      </w:tblGrid>
      <w:tr w:rsidR="00006474" w:rsidRPr="00EE2982" w14:paraId="72481D3A" w14:textId="77777777" w:rsidTr="00EE2982">
        <w:tc>
          <w:tcPr>
            <w:tcW w:w="5387" w:type="dxa"/>
          </w:tcPr>
          <w:p w14:paraId="64192B5B" w14:textId="23507BDB" w:rsidR="00006474" w:rsidRPr="00EE2982" w:rsidRDefault="00006474" w:rsidP="00006474">
            <w:pPr>
              <w:ind w:right="-1"/>
              <w:rPr>
                <w:rFonts w:cs="Tahoma"/>
                <w:szCs w:val="20"/>
              </w:rPr>
            </w:pPr>
            <w:r w:rsidRPr="00EE2982">
              <w:rPr>
                <w:rFonts w:cs="Tahoma"/>
                <w:b/>
                <w:bCs/>
                <w:szCs w:val="20"/>
              </w:rPr>
              <w:t>Škola</w:t>
            </w:r>
          </w:p>
        </w:tc>
        <w:tc>
          <w:tcPr>
            <w:tcW w:w="3685" w:type="dxa"/>
          </w:tcPr>
          <w:p w14:paraId="34A12FE8" w14:textId="61AC32E9" w:rsidR="00006474" w:rsidRPr="00EE2982" w:rsidRDefault="00006474" w:rsidP="00006474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b/>
                <w:bCs/>
                <w:szCs w:val="20"/>
              </w:rPr>
              <w:t>Kontakt</w:t>
            </w:r>
          </w:p>
        </w:tc>
        <w:tc>
          <w:tcPr>
            <w:tcW w:w="1559" w:type="dxa"/>
          </w:tcPr>
          <w:p w14:paraId="26B795B3" w14:textId="2629F0E2" w:rsidR="00006474" w:rsidRPr="00EE2982" w:rsidRDefault="00006474" w:rsidP="00006474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b/>
                <w:bCs/>
                <w:szCs w:val="20"/>
              </w:rPr>
              <w:t>Forma výuky</w:t>
            </w:r>
          </w:p>
        </w:tc>
        <w:tc>
          <w:tcPr>
            <w:tcW w:w="3969" w:type="dxa"/>
          </w:tcPr>
          <w:p w14:paraId="6BF6B344" w14:textId="320AD895" w:rsidR="00006474" w:rsidRPr="00EE2982" w:rsidRDefault="00006474" w:rsidP="00006474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b/>
                <w:bCs/>
                <w:szCs w:val="20"/>
              </w:rPr>
              <w:t>Poznámka</w:t>
            </w:r>
          </w:p>
        </w:tc>
      </w:tr>
      <w:tr w:rsidR="00FB2CEB" w:rsidRPr="00EE2982" w14:paraId="08DC1B00" w14:textId="77777777" w:rsidTr="00EE2982">
        <w:tc>
          <w:tcPr>
            <w:tcW w:w="5387" w:type="dxa"/>
          </w:tcPr>
          <w:p w14:paraId="0FFF9B30" w14:textId="76C35BAF" w:rsidR="00FB2CEB" w:rsidRPr="00EE2982" w:rsidRDefault="006D12A5" w:rsidP="006D12A5">
            <w:pPr>
              <w:ind w:right="-1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ZŠ a MŠ, Bělčice</w:t>
            </w:r>
          </w:p>
        </w:tc>
        <w:tc>
          <w:tcPr>
            <w:tcW w:w="3685" w:type="dxa"/>
          </w:tcPr>
          <w:p w14:paraId="5BF133B0" w14:textId="63696947" w:rsidR="00FB2CEB" w:rsidRPr="00EE2982" w:rsidRDefault="004A5E3E" w:rsidP="00EE3CAC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Mgr. Jana Španihelová, 383 492 501</w:t>
            </w:r>
          </w:p>
        </w:tc>
        <w:tc>
          <w:tcPr>
            <w:tcW w:w="1559" w:type="dxa"/>
          </w:tcPr>
          <w:p w14:paraId="4F58E112" w14:textId="3A7B5C0A" w:rsidR="00FB2CEB" w:rsidRPr="00EE2982" w:rsidRDefault="00EE73A8" w:rsidP="00EE3CAC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1FBF4C3A" w14:textId="77777777" w:rsidR="00FB2CEB" w:rsidRPr="00EE2982" w:rsidRDefault="00FB2CEB" w:rsidP="00EE3CAC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BA1339" w:rsidRPr="00EE2982" w14:paraId="1400E132" w14:textId="77777777" w:rsidTr="00EE2982">
        <w:tc>
          <w:tcPr>
            <w:tcW w:w="5387" w:type="dxa"/>
          </w:tcPr>
          <w:p w14:paraId="45FE58E6" w14:textId="71A559D2" w:rsidR="00BA1339" w:rsidRPr="00EE2982" w:rsidRDefault="00BA1339" w:rsidP="00006474">
            <w:pPr>
              <w:ind w:right="-1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ZŠ J. A. Komenského,</w:t>
            </w:r>
            <w:r w:rsidR="00006474" w:rsidRPr="00EE2982">
              <w:rPr>
                <w:rFonts w:cs="Tahoma"/>
                <w:szCs w:val="20"/>
              </w:rPr>
              <w:t xml:space="preserve"> </w:t>
            </w:r>
            <w:r w:rsidRPr="00EE2982">
              <w:rPr>
                <w:rFonts w:cs="Tahoma"/>
                <w:szCs w:val="20"/>
              </w:rPr>
              <w:t>nám. J. A. Komenského 387, Blatná</w:t>
            </w:r>
          </w:p>
        </w:tc>
        <w:tc>
          <w:tcPr>
            <w:tcW w:w="3685" w:type="dxa"/>
          </w:tcPr>
          <w:p w14:paraId="49A554B5" w14:textId="178E2380" w:rsidR="00BA1339" w:rsidRPr="00EE2982" w:rsidRDefault="00343E6A" w:rsidP="00EE3CAC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 xml:space="preserve">Ing. Martina Michalová, </w:t>
            </w:r>
            <w:r w:rsidR="00404535" w:rsidRPr="00EE2982">
              <w:rPr>
                <w:rFonts w:cs="Tahoma"/>
                <w:szCs w:val="20"/>
              </w:rPr>
              <w:t>734 734 987</w:t>
            </w:r>
          </w:p>
        </w:tc>
        <w:tc>
          <w:tcPr>
            <w:tcW w:w="1559" w:type="dxa"/>
          </w:tcPr>
          <w:p w14:paraId="66AF85D5" w14:textId="2986C7CB" w:rsidR="00BA1339" w:rsidRPr="00EE2982" w:rsidRDefault="00EE73A8" w:rsidP="00EE3CAC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76AE33A9" w14:textId="77777777" w:rsidR="00BA1339" w:rsidRPr="00EE2982" w:rsidRDefault="00BA1339" w:rsidP="00EE3CAC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BA1339" w:rsidRPr="00EE2982" w14:paraId="05C10FF9" w14:textId="77777777" w:rsidTr="00EE2982">
        <w:tc>
          <w:tcPr>
            <w:tcW w:w="5387" w:type="dxa"/>
          </w:tcPr>
          <w:p w14:paraId="29416A41" w14:textId="4CD764C0" w:rsidR="00BA1339" w:rsidRPr="00EE2982" w:rsidRDefault="00BA1339" w:rsidP="00006474">
            <w:pPr>
              <w:ind w:right="-1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ZŠ a MŠ</w:t>
            </w:r>
            <w:r w:rsidR="00006474" w:rsidRPr="00EE2982">
              <w:rPr>
                <w:rFonts w:cs="Tahoma"/>
                <w:szCs w:val="20"/>
              </w:rPr>
              <w:t xml:space="preserve">, </w:t>
            </w:r>
            <w:r w:rsidRPr="00EE2982">
              <w:rPr>
                <w:rFonts w:cs="Tahoma"/>
                <w:szCs w:val="20"/>
              </w:rPr>
              <w:t>Záboří</w:t>
            </w:r>
          </w:p>
        </w:tc>
        <w:tc>
          <w:tcPr>
            <w:tcW w:w="3685" w:type="dxa"/>
          </w:tcPr>
          <w:p w14:paraId="4D960453" w14:textId="1CF60CDF" w:rsidR="00BA1339" w:rsidRPr="00EE2982" w:rsidRDefault="00411E00" w:rsidP="00EE3CAC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Mgr. Michal Gutwirth</w:t>
            </w:r>
            <w:r w:rsidR="0025789E" w:rsidRPr="00EE2982">
              <w:rPr>
                <w:rFonts w:cs="Tahoma"/>
                <w:szCs w:val="20"/>
              </w:rPr>
              <w:t xml:space="preserve">, </w:t>
            </w:r>
            <w:r w:rsidR="00361D76" w:rsidRPr="00EE2982">
              <w:rPr>
                <w:rFonts w:cs="Tahoma"/>
                <w:szCs w:val="20"/>
              </w:rPr>
              <w:t>383 494 4</w:t>
            </w:r>
            <w:r w:rsidRPr="00EE2982">
              <w:rPr>
                <w:rFonts w:cs="Tahoma"/>
                <w:szCs w:val="20"/>
              </w:rPr>
              <w:t>25</w:t>
            </w:r>
          </w:p>
        </w:tc>
        <w:tc>
          <w:tcPr>
            <w:tcW w:w="1559" w:type="dxa"/>
          </w:tcPr>
          <w:p w14:paraId="0F30B8CA" w14:textId="32AB729D" w:rsidR="00BA1339" w:rsidRPr="00EE2982" w:rsidRDefault="00EE73A8" w:rsidP="00EE3CAC">
            <w:pPr>
              <w:ind w:right="-1"/>
              <w:jc w:val="both"/>
              <w:rPr>
                <w:rFonts w:cs="Tahoma"/>
                <w:szCs w:val="20"/>
              </w:rPr>
            </w:pPr>
            <w:r w:rsidRPr="00EE2982"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5B2DC3E5" w14:textId="77777777" w:rsidR="00BA1339" w:rsidRPr="00EE2982" w:rsidRDefault="00BA1339" w:rsidP="00EE3CAC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</w:tbl>
    <w:p w14:paraId="6B768B7F" w14:textId="77777777" w:rsidR="004841EF" w:rsidRDefault="004841EF" w:rsidP="00E10776">
      <w:pPr>
        <w:ind w:left="142" w:right="-1"/>
        <w:jc w:val="center"/>
        <w:rPr>
          <w:rFonts w:cs="Tahoma"/>
          <w:b/>
          <w:bCs/>
          <w:color w:val="0000FF"/>
          <w:sz w:val="24"/>
        </w:rPr>
      </w:pPr>
    </w:p>
    <w:p w14:paraId="3AC49AEB" w14:textId="77777777" w:rsidR="0049094D" w:rsidRDefault="0049094D" w:rsidP="00E10776">
      <w:pPr>
        <w:ind w:left="142" w:right="-1"/>
        <w:jc w:val="center"/>
        <w:rPr>
          <w:rFonts w:cs="Tahoma"/>
          <w:b/>
          <w:bCs/>
          <w:color w:val="0000FF"/>
          <w:sz w:val="24"/>
        </w:rPr>
      </w:pPr>
    </w:p>
    <w:p w14:paraId="671384E9" w14:textId="55420216" w:rsidR="00E10776" w:rsidRDefault="00E10776" w:rsidP="00E10776">
      <w:pPr>
        <w:ind w:left="142" w:right="-1"/>
        <w:jc w:val="center"/>
        <w:rPr>
          <w:rFonts w:cs="Tahoma"/>
          <w:b/>
          <w:bCs/>
          <w:szCs w:val="20"/>
        </w:rPr>
      </w:pPr>
      <w:r w:rsidRPr="003C6B89">
        <w:rPr>
          <w:rFonts w:cs="Tahoma"/>
          <w:b/>
          <w:bCs/>
          <w:szCs w:val="20"/>
          <w:highlight w:val="lightGray"/>
        </w:rPr>
        <w:t xml:space="preserve">Obec s rozšířenou </w:t>
      </w:r>
      <w:r w:rsidRPr="00E10776">
        <w:rPr>
          <w:rFonts w:cs="Tahoma"/>
          <w:b/>
          <w:bCs/>
          <w:szCs w:val="20"/>
          <w:highlight w:val="lightGray"/>
        </w:rPr>
        <w:t xml:space="preserve">působností </w:t>
      </w:r>
      <w:r w:rsidRPr="00794BA6">
        <w:rPr>
          <w:rFonts w:cs="Tahoma"/>
          <w:b/>
          <w:bCs/>
          <w:szCs w:val="20"/>
          <w:highlight w:val="lightGray"/>
        </w:rPr>
        <w:t>Vodňany</w:t>
      </w:r>
    </w:p>
    <w:p w14:paraId="5C75DBD5" w14:textId="77777777" w:rsidR="000B3FC8" w:rsidRDefault="000B3FC8" w:rsidP="00E10776">
      <w:pPr>
        <w:ind w:left="142" w:right="-1"/>
        <w:jc w:val="center"/>
        <w:rPr>
          <w:rFonts w:cs="Tahoma"/>
          <w:b/>
          <w:bCs/>
          <w:szCs w:val="20"/>
        </w:rPr>
      </w:pPr>
    </w:p>
    <w:tbl>
      <w:tblPr>
        <w:tblStyle w:val="Mkatabulky"/>
        <w:tblW w:w="14600" w:type="dxa"/>
        <w:tblInd w:w="137" w:type="dxa"/>
        <w:tblLook w:val="04A0" w:firstRow="1" w:lastRow="0" w:firstColumn="1" w:lastColumn="0" w:noHBand="0" w:noVBand="1"/>
      </w:tblPr>
      <w:tblGrid>
        <w:gridCol w:w="4678"/>
        <w:gridCol w:w="4394"/>
        <w:gridCol w:w="1559"/>
        <w:gridCol w:w="3969"/>
      </w:tblGrid>
      <w:tr w:rsidR="000B3FC8" w14:paraId="701194EC" w14:textId="77777777" w:rsidTr="00EE2982">
        <w:tc>
          <w:tcPr>
            <w:tcW w:w="4678" w:type="dxa"/>
          </w:tcPr>
          <w:p w14:paraId="05C42B4C" w14:textId="31E5EC3E" w:rsidR="000B3FC8" w:rsidRDefault="000B3FC8" w:rsidP="000B3FC8">
            <w:pPr>
              <w:ind w:right="-1"/>
              <w:rPr>
                <w:rFonts w:cs="Tahoma"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Škola</w:t>
            </w:r>
          </w:p>
        </w:tc>
        <w:tc>
          <w:tcPr>
            <w:tcW w:w="4394" w:type="dxa"/>
          </w:tcPr>
          <w:p w14:paraId="51BDBA0E" w14:textId="5CA4E0E3" w:rsidR="000B3FC8" w:rsidRDefault="000B3FC8" w:rsidP="000B3FC8">
            <w:pPr>
              <w:ind w:right="-1"/>
              <w:jc w:val="both"/>
              <w:rPr>
                <w:rFonts w:cs="Tahoma"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Kontakt</w:t>
            </w:r>
          </w:p>
        </w:tc>
        <w:tc>
          <w:tcPr>
            <w:tcW w:w="1559" w:type="dxa"/>
          </w:tcPr>
          <w:p w14:paraId="769794CF" w14:textId="3C54408D" w:rsidR="000B3FC8" w:rsidRDefault="000B3FC8" w:rsidP="000B3FC8">
            <w:pPr>
              <w:ind w:right="-1"/>
              <w:jc w:val="both"/>
              <w:rPr>
                <w:rFonts w:cs="Tahoma"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Forma výuky</w:t>
            </w:r>
          </w:p>
        </w:tc>
        <w:tc>
          <w:tcPr>
            <w:tcW w:w="3969" w:type="dxa"/>
          </w:tcPr>
          <w:p w14:paraId="3034AE5B" w14:textId="073D4422" w:rsidR="000B3FC8" w:rsidRDefault="000B3FC8" w:rsidP="000B3FC8">
            <w:pPr>
              <w:ind w:right="-1"/>
              <w:jc w:val="both"/>
              <w:rPr>
                <w:rFonts w:cs="Tahoma"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Poznámka</w:t>
            </w:r>
          </w:p>
        </w:tc>
      </w:tr>
      <w:tr w:rsidR="000B3FC8" w14:paraId="788DE19A" w14:textId="77777777" w:rsidTr="00EE2982">
        <w:tc>
          <w:tcPr>
            <w:tcW w:w="4678" w:type="dxa"/>
          </w:tcPr>
          <w:p w14:paraId="0E625D59" w14:textId="589BB103" w:rsidR="000B3FC8" w:rsidRDefault="000B3FC8" w:rsidP="000B3FC8">
            <w:pPr>
              <w:ind w:right="-1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ZŠ a Gymnázium, Alešova 50, Vodňany</w:t>
            </w:r>
          </w:p>
        </w:tc>
        <w:tc>
          <w:tcPr>
            <w:tcW w:w="4394" w:type="dxa"/>
          </w:tcPr>
          <w:p w14:paraId="6EA3D8CD" w14:textId="23520252" w:rsidR="000B3FC8" w:rsidRDefault="0057330E" w:rsidP="00EE3CAC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M</w:t>
            </w:r>
            <w:r w:rsidR="001D351E">
              <w:rPr>
                <w:rFonts w:cs="Tahoma"/>
                <w:szCs w:val="20"/>
              </w:rPr>
              <w:t>gr. Barbora Křížková Louženská, 383 311 310</w:t>
            </w:r>
          </w:p>
        </w:tc>
        <w:tc>
          <w:tcPr>
            <w:tcW w:w="1559" w:type="dxa"/>
          </w:tcPr>
          <w:p w14:paraId="1EC11687" w14:textId="7658CFE4" w:rsidR="000B3FC8" w:rsidRDefault="00EE73A8" w:rsidP="00EE3CAC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7089FBCD" w14:textId="77777777" w:rsidR="000B3FC8" w:rsidRDefault="000B3FC8" w:rsidP="00EE3CAC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</w:tbl>
    <w:p w14:paraId="230D74A4" w14:textId="77777777" w:rsidR="000B3FC8" w:rsidRDefault="000B3FC8" w:rsidP="00E10776">
      <w:pPr>
        <w:ind w:left="142" w:right="-1"/>
        <w:jc w:val="center"/>
        <w:rPr>
          <w:rFonts w:cs="Tahoma"/>
          <w:b/>
          <w:bCs/>
          <w:color w:val="0000FF"/>
          <w:sz w:val="24"/>
        </w:rPr>
      </w:pPr>
    </w:p>
    <w:p w14:paraId="157D905E" w14:textId="77777777" w:rsidR="00C86F11" w:rsidRDefault="00C86F11" w:rsidP="00E10776">
      <w:pPr>
        <w:ind w:left="142" w:right="-1"/>
        <w:jc w:val="center"/>
        <w:rPr>
          <w:rFonts w:cs="Tahoma"/>
          <w:b/>
          <w:bCs/>
          <w:color w:val="0000FF"/>
          <w:sz w:val="24"/>
        </w:rPr>
      </w:pPr>
    </w:p>
    <w:p w14:paraId="303A0DAF" w14:textId="22579861" w:rsidR="00E10776" w:rsidRDefault="00E10776" w:rsidP="00E10776">
      <w:pPr>
        <w:ind w:left="142" w:right="-1"/>
        <w:jc w:val="center"/>
        <w:rPr>
          <w:rFonts w:cs="Tahoma"/>
          <w:b/>
          <w:bCs/>
          <w:color w:val="0000FF"/>
          <w:sz w:val="24"/>
        </w:rPr>
      </w:pPr>
      <w:r w:rsidRPr="001B4181">
        <w:rPr>
          <w:rFonts w:cs="Tahoma"/>
          <w:b/>
          <w:bCs/>
          <w:color w:val="0000FF"/>
          <w:sz w:val="24"/>
        </w:rPr>
        <w:t xml:space="preserve">OKRES </w:t>
      </w:r>
      <w:r w:rsidR="00794BA6">
        <w:rPr>
          <w:rFonts w:cs="Tahoma"/>
          <w:b/>
          <w:bCs/>
          <w:color w:val="0000FF"/>
          <w:sz w:val="24"/>
        </w:rPr>
        <w:t>TÁBOR</w:t>
      </w:r>
    </w:p>
    <w:p w14:paraId="04AB070C" w14:textId="77777777" w:rsidR="00E10776" w:rsidRDefault="00E10776" w:rsidP="002F2A18">
      <w:pPr>
        <w:ind w:left="142" w:right="-1"/>
        <w:jc w:val="center"/>
        <w:rPr>
          <w:rFonts w:cs="Tahoma"/>
          <w:b/>
          <w:bCs/>
          <w:color w:val="0000FF"/>
          <w:sz w:val="24"/>
        </w:rPr>
      </w:pPr>
    </w:p>
    <w:p w14:paraId="2C305928" w14:textId="45AF5F8F" w:rsidR="00E10776" w:rsidRDefault="00E10776" w:rsidP="00E10776">
      <w:pPr>
        <w:ind w:left="142" w:right="-1"/>
        <w:jc w:val="center"/>
        <w:rPr>
          <w:rFonts w:cs="Tahoma"/>
          <w:b/>
          <w:bCs/>
          <w:szCs w:val="20"/>
        </w:rPr>
      </w:pPr>
      <w:r w:rsidRPr="003C6B89">
        <w:rPr>
          <w:rFonts w:cs="Tahoma"/>
          <w:b/>
          <w:bCs/>
          <w:szCs w:val="20"/>
          <w:highlight w:val="lightGray"/>
        </w:rPr>
        <w:t xml:space="preserve">Obec s rozšířenou </w:t>
      </w:r>
      <w:r w:rsidRPr="00794BA6">
        <w:rPr>
          <w:rFonts w:cs="Tahoma"/>
          <w:b/>
          <w:bCs/>
          <w:szCs w:val="20"/>
          <w:highlight w:val="lightGray"/>
        </w:rPr>
        <w:t>působností Tábor</w:t>
      </w:r>
    </w:p>
    <w:p w14:paraId="7EE6E6B6" w14:textId="77777777" w:rsidR="000B3FC8" w:rsidRDefault="000B3FC8" w:rsidP="00E10776">
      <w:pPr>
        <w:ind w:left="142" w:right="-1"/>
        <w:jc w:val="center"/>
        <w:rPr>
          <w:rFonts w:cs="Tahoma"/>
          <w:b/>
          <w:bCs/>
          <w:szCs w:val="20"/>
        </w:rPr>
      </w:pPr>
    </w:p>
    <w:tbl>
      <w:tblPr>
        <w:tblStyle w:val="Mkatabulky"/>
        <w:tblW w:w="14600" w:type="dxa"/>
        <w:tblInd w:w="137" w:type="dxa"/>
        <w:tblLook w:val="04A0" w:firstRow="1" w:lastRow="0" w:firstColumn="1" w:lastColumn="0" w:noHBand="0" w:noVBand="1"/>
      </w:tblPr>
      <w:tblGrid>
        <w:gridCol w:w="4678"/>
        <w:gridCol w:w="4394"/>
        <w:gridCol w:w="1559"/>
        <w:gridCol w:w="3969"/>
      </w:tblGrid>
      <w:tr w:rsidR="000A2E48" w14:paraId="083EC5FA" w14:textId="77777777" w:rsidTr="00EE2982">
        <w:tc>
          <w:tcPr>
            <w:tcW w:w="4678" w:type="dxa"/>
          </w:tcPr>
          <w:p w14:paraId="3405E556" w14:textId="6F87DAD8" w:rsidR="000A2E48" w:rsidRDefault="000A2E48" w:rsidP="000A2E48">
            <w:pPr>
              <w:ind w:right="-1"/>
              <w:rPr>
                <w:rFonts w:cs="Tahoma"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Škola</w:t>
            </w:r>
          </w:p>
        </w:tc>
        <w:tc>
          <w:tcPr>
            <w:tcW w:w="4394" w:type="dxa"/>
          </w:tcPr>
          <w:p w14:paraId="613BF280" w14:textId="49E38A87" w:rsidR="000A2E48" w:rsidRDefault="000A2E48" w:rsidP="000A2E48">
            <w:pPr>
              <w:ind w:right="-1"/>
              <w:jc w:val="both"/>
              <w:rPr>
                <w:rFonts w:cs="Tahoma"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Kontakt</w:t>
            </w:r>
          </w:p>
        </w:tc>
        <w:tc>
          <w:tcPr>
            <w:tcW w:w="1559" w:type="dxa"/>
          </w:tcPr>
          <w:p w14:paraId="53D305AB" w14:textId="394632D6" w:rsidR="000A2E48" w:rsidRDefault="000A2E48" w:rsidP="000A2E48">
            <w:pPr>
              <w:ind w:right="-1"/>
              <w:jc w:val="both"/>
              <w:rPr>
                <w:rFonts w:cs="Tahoma"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Forma výuky</w:t>
            </w:r>
          </w:p>
        </w:tc>
        <w:tc>
          <w:tcPr>
            <w:tcW w:w="3969" w:type="dxa"/>
          </w:tcPr>
          <w:p w14:paraId="618D63E9" w14:textId="551914C2" w:rsidR="000A2E48" w:rsidRDefault="000A2E48" w:rsidP="000A2E48">
            <w:pPr>
              <w:ind w:right="-1"/>
              <w:jc w:val="both"/>
              <w:rPr>
                <w:rFonts w:cs="Tahoma"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Poznámka</w:t>
            </w:r>
          </w:p>
        </w:tc>
      </w:tr>
      <w:tr w:rsidR="00553086" w14:paraId="3A2FBFC2" w14:textId="77777777" w:rsidTr="00EE2982">
        <w:tc>
          <w:tcPr>
            <w:tcW w:w="4678" w:type="dxa"/>
          </w:tcPr>
          <w:p w14:paraId="3DFD840B" w14:textId="326AA155" w:rsidR="00553086" w:rsidRDefault="00CA2D58" w:rsidP="000A2E48">
            <w:pPr>
              <w:ind w:right="-1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ZŠ a MŠ, Borotín, okres Tábor</w:t>
            </w:r>
          </w:p>
        </w:tc>
        <w:tc>
          <w:tcPr>
            <w:tcW w:w="4394" w:type="dxa"/>
          </w:tcPr>
          <w:p w14:paraId="41BF685F" w14:textId="06FC1AB5" w:rsidR="00553086" w:rsidRDefault="00AC0438" w:rsidP="00EE3CAC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 xml:space="preserve">Mgr. Lenka Pípalová, </w:t>
            </w:r>
            <w:r w:rsidR="00B60EA8">
              <w:rPr>
                <w:rFonts w:cs="Tahoma"/>
                <w:szCs w:val="20"/>
              </w:rPr>
              <w:t>381 285 833</w:t>
            </w:r>
          </w:p>
        </w:tc>
        <w:tc>
          <w:tcPr>
            <w:tcW w:w="1559" w:type="dxa"/>
          </w:tcPr>
          <w:p w14:paraId="6713DE33" w14:textId="04AC6F52" w:rsidR="00553086" w:rsidRDefault="00B60EA8" w:rsidP="00EE3CAC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004034A1" w14:textId="77777777" w:rsidR="00553086" w:rsidRDefault="00553086" w:rsidP="00EE3CAC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0A2E48" w14:paraId="7C597D2E" w14:textId="77777777" w:rsidTr="00EE2982">
        <w:tc>
          <w:tcPr>
            <w:tcW w:w="4678" w:type="dxa"/>
          </w:tcPr>
          <w:p w14:paraId="3B8635ED" w14:textId="6AC149B4" w:rsidR="000A2E48" w:rsidRDefault="000A2E48" w:rsidP="000A2E48">
            <w:pPr>
              <w:ind w:right="-1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ZŠ a MŠ, Chotoviny</w:t>
            </w:r>
          </w:p>
        </w:tc>
        <w:tc>
          <w:tcPr>
            <w:tcW w:w="4394" w:type="dxa"/>
          </w:tcPr>
          <w:p w14:paraId="26CFA17C" w14:textId="476130FA" w:rsidR="000A2E48" w:rsidRDefault="0083633D" w:rsidP="00EE3CAC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 xml:space="preserve">Mgr. Martina Sochůrková, </w:t>
            </w:r>
            <w:r w:rsidR="00C76A45">
              <w:rPr>
                <w:rFonts w:cs="Tahoma"/>
                <w:szCs w:val="20"/>
              </w:rPr>
              <w:t>777 949 642</w:t>
            </w:r>
          </w:p>
        </w:tc>
        <w:tc>
          <w:tcPr>
            <w:tcW w:w="1559" w:type="dxa"/>
          </w:tcPr>
          <w:p w14:paraId="0672EA77" w14:textId="482C5C62" w:rsidR="000A2E48" w:rsidRDefault="00EE73A8" w:rsidP="00EE3CAC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01999799" w14:textId="77777777" w:rsidR="000A2E48" w:rsidRDefault="000A2E48" w:rsidP="00EE3CAC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0A2E48" w14:paraId="360ECECF" w14:textId="77777777" w:rsidTr="00EE2982">
        <w:tc>
          <w:tcPr>
            <w:tcW w:w="4678" w:type="dxa"/>
          </w:tcPr>
          <w:p w14:paraId="083740C5" w14:textId="37C602B7" w:rsidR="000A2E48" w:rsidRDefault="000A2E48" w:rsidP="000A2E48">
            <w:pPr>
              <w:ind w:right="-1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ZŠ, Planá nad Lužnicí</w:t>
            </w:r>
          </w:p>
        </w:tc>
        <w:tc>
          <w:tcPr>
            <w:tcW w:w="4394" w:type="dxa"/>
          </w:tcPr>
          <w:p w14:paraId="4ABC7E36" w14:textId="5CC0AEF3" w:rsidR="000A2E48" w:rsidRDefault="00AF6095" w:rsidP="00EE3CAC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 xml:space="preserve">Mgr. Pavel Grenar, </w:t>
            </w:r>
            <w:r w:rsidR="00854A6C">
              <w:rPr>
                <w:rFonts w:cs="Tahoma"/>
                <w:szCs w:val="20"/>
              </w:rPr>
              <w:t>728 582 904</w:t>
            </w:r>
          </w:p>
        </w:tc>
        <w:tc>
          <w:tcPr>
            <w:tcW w:w="1559" w:type="dxa"/>
          </w:tcPr>
          <w:p w14:paraId="3C42C3BF" w14:textId="18040F6F" w:rsidR="000A2E48" w:rsidRDefault="00EE73A8" w:rsidP="00EE3CAC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685C3FF7" w14:textId="77777777" w:rsidR="000A2E48" w:rsidRDefault="000A2E48" w:rsidP="00EE3CAC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0A2E48" w14:paraId="304D23CC" w14:textId="77777777" w:rsidTr="00EE2982">
        <w:tc>
          <w:tcPr>
            <w:tcW w:w="4678" w:type="dxa"/>
          </w:tcPr>
          <w:p w14:paraId="0AC620BC" w14:textId="07809C94" w:rsidR="000A2E48" w:rsidRDefault="000A2E48" w:rsidP="000A2E48">
            <w:pPr>
              <w:ind w:right="-1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ZŠ a MŠ, 9. května 489, Sezimovo Ústí</w:t>
            </w:r>
          </w:p>
        </w:tc>
        <w:tc>
          <w:tcPr>
            <w:tcW w:w="4394" w:type="dxa"/>
          </w:tcPr>
          <w:p w14:paraId="6DE2950D" w14:textId="7452A136" w:rsidR="000A2E48" w:rsidRDefault="00286413" w:rsidP="00EE3CAC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 xml:space="preserve">Mgr. Petr Peroutka, </w:t>
            </w:r>
            <w:r w:rsidR="00A72DC8">
              <w:rPr>
                <w:rFonts w:cs="Tahoma"/>
                <w:szCs w:val="20"/>
              </w:rPr>
              <w:t>607 985 263</w:t>
            </w:r>
          </w:p>
        </w:tc>
        <w:tc>
          <w:tcPr>
            <w:tcW w:w="1559" w:type="dxa"/>
          </w:tcPr>
          <w:p w14:paraId="287CFBE0" w14:textId="6ED0D72F" w:rsidR="000A2E48" w:rsidRDefault="00EE73A8" w:rsidP="00EE3CAC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5DD7866E" w14:textId="77777777" w:rsidR="000A2E48" w:rsidRDefault="000A2E48" w:rsidP="00EE3CAC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4E626D" w14:paraId="128065BD" w14:textId="77777777" w:rsidTr="00EE2982">
        <w:tc>
          <w:tcPr>
            <w:tcW w:w="4678" w:type="dxa"/>
          </w:tcPr>
          <w:p w14:paraId="2DD17BB2" w14:textId="295AFFE0" w:rsidR="004E626D" w:rsidRDefault="0092202F" w:rsidP="000A2E48">
            <w:pPr>
              <w:ind w:right="-1"/>
              <w:rPr>
                <w:rFonts w:cs="Tahoma"/>
                <w:szCs w:val="20"/>
              </w:rPr>
            </w:pPr>
            <w:r w:rsidRPr="0092202F">
              <w:rPr>
                <w:rFonts w:cs="Tahoma"/>
                <w:szCs w:val="20"/>
              </w:rPr>
              <w:t>ZŠ</w:t>
            </w:r>
            <w:r w:rsidR="00105A29">
              <w:rPr>
                <w:rFonts w:cs="Tahoma"/>
                <w:szCs w:val="20"/>
              </w:rPr>
              <w:t xml:space="preserve">, </w:t>
            </w:r>
            <w:r w:rsidRPr="0092202F">
              <w:rPr>
                <w:rFonts w:cs="Tahoma"/>
                <w:szCs w:val="20"/>
              </w:rPr>
              <w:t>Školní nám.</w:t>
            </w:r>
            <w:r w:rsidR="0041682C">
              <w:rPr>
                <w:rFonts w:cs="Tahoma"/>
                <w:szCs w:val="20"/>
              </w:rPr>
              <w:t xml:space="preserve">, </w:t>
            </w:r>
            <w:r w:rsidR="0041682C" w:rsidRPr="0041682C">
              <w:rPr>
                <w:rFonts w:cs="Tahoma"/>
                <w:szCs w:val="20"/>
              </w:rPr>
              <w:t>Sezimovo Ústí</w:t>
            </w:r>
          </w:p>
        </w:tc>
        <w:tc>
          <w:tcPr>
            <w:tcW w:w="4394" w:type="dxa"/>
          </w:tcPr>
          <w:p w14:paraId="5883204C" w14:textId="5DCF9569" w:rsidR="004E626D" w:rsidRDefault="0013680B" w:rsidP="00EE3CAC">
            <w:pPr>
              <w:ind w:right="-1"/>
              <w:jc w:val="both"/>
              <w:rPr>
                <w:rFonts w:cs="Tahoma"/>
                <w:szCs w:val="20"/>
              </w:rPr>
            </w:pPr>
            <w:r w:rsidRPr="0013680B">
              <w:rPr>
                <w:rFonts w:cs="Tahoma"/>
                <w:szCs w:val="20"/>
              </w:rPr>
              <w:t>Mgr. Helmová Zdeňka</w:t>
            </w:r>
            <w:r w:rsidR="00642BB0">
              <w:rPr>
                <w:rFonts w:cs="Tahoma"/>
                <w:szCs w:val="20"/>
              </w:rPr>
              <w:t xml:space="preserve">, </w:t>
            </w:r>
            <w:r w:rsidR="00642BB0" w:rsidRPr="00642BB0">
              <w:rPr>
                <w:rFonts w:cs="Tahoma"/>
                <w:szCs w:val="20"/>
              </w:rPr>
              <w:t>381 275 188</w:t>
            </w:r>
          </w:p>
        </w:tc>
        <w:tc>
          <w:tcPr>
            <w:tcW w:w="1559" w:type="dxa"/>
          </w:tcPr>
          <w:p w14:paraId="397AEC23" w14:textId="507DA7CC" w:rsidR="004E626D" w:rsidRDefault="00642BB0" w:rsidP="00EE3CAC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3BC1BD1A" w14:textId="77777777" w:rsidR="004E626D" w:rsidRDefault="004E626D" w:rsidP="00EE3CAC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0A2E48" w14:paraId="178C7939" w14:textId="77777777" w:rsidTr="00EE2982">
        <w:tc>
          <w:tcPr>
            <w:tcW w:w="4678" w:type="dxa"/>
          </w:tcPr>
          <w:p w14:paraId="64808124" w14:textId="19231E71" w:rsidR="000A2E48" w:rsidRDefault="000A2E48" w:rsidP="000A2E48">
            <w:pPr>
              <w:ind w:right="-1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ZŠ a MŠ, Helsinská 2732, Tábor</w:t>
            </w:r>
          </w:p>
        </w:tc>
        <w:tc>
          <w:tcPr>
            <w:tcW w:w="4394" w:type="dxa"/>
          </w:tcPr>
          <w:p w14:paraId="30E73D30" w14:textId="3DC5BE45" w:rsidR="000A2E48" w:rsidRDefault="00161E01" w:rsidP="00EE3CAC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PaedD</w:t>
            </w:r>
            <w:r w:rsidR="00E944B7">
              <w:rPr>
                <w:rFonts w:cs="Tahoma"/>
                <w:szCs w:val="20"/>
              </w:rPr>
              <w:t>r</w:t>
            </w:r>
            <w:r>
              <w:rPr>
                <w:rFonts w:cs="Tahoma"/>
                <w:szCs w:val="20"/>
              </w:rPr>
              <w:t>. Alena H</w:t>
            </w:r>
            <w:r w:rsidR="00E944B7">
              <w:rPr>
                <w:rFonts w:cs="Tahoma"/>
                <w:szCs w:val="20"/>
              </w:rPr>
              <w:t xml:space="preserve">eršálková, </w:t>
            </w:r>
            <w:r w:rsidR="00D35869">
              <w:rPr>
                <w:rFonts w:cs="Tahoma"/>
                <w:szCs w:val="20"/>
              </w:rPr>
              <w:t>739 570 160</w:t>
            </w:r>
          </w:p>
        </w:tc>
        <w:tc>
          <w:tcPr>
            <w:tcW w:w="1559" w:type="dxa"/>
          </w:tcPr>
          <w:p w14:paraId="32231EA0" w14:textId="5CDC1950" w:rsidR="000A2E48" w:rsidRDefault="00EE73A8" w:rsidP="00EE3CAC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085A9ED8" w14:textId="77777777" w:rsidR="000A2E48" w:rsidRDefault="000A2E48" w:rsidP="00EE3CAC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0A2E48" w14:paraId="2D8DFDE3" w14:textId="77777777" w:rsidTr="00EE2982">
        <w:tc>
          <w:tcPr>
            <w:tcW w:w="4678" w:type="dxa"/>
          </w:tcPr>
          <w:p w14:paraId="11E76C07" w14:textId="66D6492F" w:rsidR="000A2E48" w:rsidRDefault="000A2E48" w:rsidP="000A2E48">
            <w:pPr>
              <w:ind w:right="-1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ZŠ a MŠ, Husova 1570, Tábor</w:t>
            </w:r>
          </w:p>
        </w:tc>
        <w:tc>
          <w:tcPr>
            <w:tcW w:w="4394" w:type="dxa"/>
          </w:tcPr>
          <w:p w14:paraId="7627F6C6" w14:textId="6C028433" w:rsidR="000A2E48" w:rsidRDefault="00E51CC7" w:rsidP="00EE3CAC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 xml:space="preserve">Mgr. Jaroslav Novák, </w:t>
            </w:r>
            <w:r w:rsidR="00F62C9D">
              <w:rPr>
                <w:rFonts w:cs="Tahoma"/>
                <w:szCs w:val="20"/>
              </w:rPr>
              <w:t>731 025 949</w:t>
            </w:r>
          </w:p>
        </w:tc>
        <w:tc>
          <w:tcPr>
            <w:tcW w:w="1559" w:type="dxa"/>
          </w:tcPr>
          <w:p w14:paraId="7632FD8B" w14:textId="02C3F9FE" w:rsidR="000A2E48" w:rsidRDefault="00EE73A8" w:rsidP="00EE3CAC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1D35A1D4" w14:textId="77777777" w:rsidR="000A2E48" w:rsidRDefault="000A2E48" w:rsidP="00EE3CAC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0A2E48" w14:paraId="41B072DA" w14:textId="77777777" w:rsidTr="00EE2982">
        <w:tc>
          <w:tcPr>
            <w:tcW w:w="4678" w:type="dxa"/>
          </w:tcPr>
          <w:p w14:paraId="4658A68F" w14:textId="466C95C5" w:rsidR="000A2E48" w:rsidRDefault="000A2E48" w:rsidP="000A2E48">
            <w:pPr>
              <w:ind w:right="-1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ZŠ a MŠ, nám. Mikuláše z Husi 45, Tábor</w:t>
            </w:r>
          </w:p>
        </w:tc>
        <w:tc>
          <w:tcPr>
            <w:tcW w:w="4394" w:type="dxa"/>
          </w:tcPr>
          <w:p w14:paraId="51FA8DC5" w14:textId="377966EB" w:rsidR="000A2E48" w:rsidRDefault="00C81F0D" w:rsidP="00EE3CAC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 xml:space="preserve">Mgr. </w:t>
            </w:r>
            <w:r w:rsidR="00B733F4">
              <w:rPr>
                <w:rFonts w:cs="Tahoma"/>
                <w:szCs w:val="20"/>
              </w:rPr>
              <w:t>Kateřina Burian Reif, 778 886 077</w:t>
            </w:r>
          </w:p>
        </w:tc>
        <w:tc>
          <w:tcPr>
            <w:tcW w:w="1559" w:type="dxa"/>
          </w:tcPr>
          <w:p w14:paraId="141DA5E5" w14:textId="335A3647" w:rsidR="000A2E48" w:rsidRDefault="00EE73A8" w:rsidP="00EE3CAC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5072082C" w14:textId="77777777" w:rsidR="000A2E48" w:rsidRDefault="000A2E48" w:rsidP="00EE3CAC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  <w:tr w:rsidR="000A2E48" w14:paraId="42B8F171" w14:textId="77777777" w:rsidTr="00EE2982">
        <w:tc>
          <w:tcPr>
            <w:tcW w:w="4678" w:type="dxa"/>
          </w:tcPr>
          <w:p w14:paraId="1EE70207" w14:textId="4A7B358A" w:rsidR="000A2E48" w:rsidRDefault="000A2E48" w:rsidP="000A2E48">
            <w:pPr>
              <w:ind w:right="-1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ZŠ, Zborovská 2696, Tábor</w:t>
            </w:r>
          </w:p>
        </w:tc>
        <w:tc>
          <w:tcPr>
            <w:tcW w:w="4394" w:type="dxa"/>
          </w:tcPr>
          <w:p w14:paraId="1F457873" w14:textId="3BA552F6" w:rsidR="000A2E48" w:rsidRDefault="00776E7C" w:rsidP="00EE3CAC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 xml:space="preserve">Mgr. Petr Vašíček, </w:t>
            </w:r>
            <w:r w:rsidR="00C0726B">
              <w:rPr>
                <w:rFonts w:cs="Tahoma"/>
                <w:szCs w:val="20"/>
              </w:rPr>
              <w:t>774 747 687</w:t>
            </w:r>
          </w:p>
        </w:tc>
        <w:tc>
          <w:tcPr>
            <w:tcW w:w="1559" w:type="dxa"/>
          </w:tcPr>
          <w:p w14:paraId="472A8634" w14:textId="26E113B2" w:rsidR="000A2E48" w:rsidRDefault="00EE73A8" w:rsidP="00EE3CAC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456B5C18" w14:textId="77777777" w:rsidR="000A2E48" w:rsidRDefault="000A2E48" w:rsidP="00EE3CAC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</w:tbl>
    <w:p w14:paraId="26CCEFD5" w14:textId="77777777" w:rsidR="000B3FC8" w:rsidRDefault="000B3FC8" w:rsidP="00E10776">
      <w:pPr>
        <w:ind w:left="142" w:right="-1"/>
        <w:jc w:val="center"/>
        <w:rPr>
          <w:rFonts w:cs="Tahoma"/>
          <w:b/>
          <w:bCs/>
          <w:color w:val="0000FF"/>
          <w:sz w:val="24"/>
        </w:rPr>
      </w:pPr>
    </w:p>
    <w:p w14:paraId="3E5B022E" w14:textId="6A6B7D03" w:rsidR="00E10776" w:rsidRDefault="00E10776" w:rsidP="00E10776">
      <w:pPr>
        <w:ind w:left="142" w:right="-1"/>
        <w:jc w:val="center"/>
        <w:rPr>
          <w:rFonts w:cs="Tahoma"/>
          <w:b/>
          <w:bCs/>
          <w:color w:val="0000FF"/>
          <w:sz w:val="24"/>
        </w:rPr>
      </w:pPr>
      <w:r w:rsidRPr="003C6B89">
        <w:rPr>
          <w:rFonts w:cs="Tahoma"/>
          <w:b/>
          <w:bCs/>
          <w:szCs w:val="20"/>
          <w:highlight w:val="lightGray"/>
        </w:rPr>
        <w:t xml:space="preserve">Obec s rozšířenou </w:t>
      </w:r>
      <w:r w:rsidRPr="00794BA6">
        <w:rPr>
          <w:rFonts w:cs="Tahoma"/>
          <w:b/>
          <w:bCs/>
          <w:szCs w:val="20"/>
          <w:highlight w:val="lightGray"/>
        </w:rPr>
        <w:t>působností Soběslav</w:t>
      </w:r>
    </w:p>
    <w:p w14:paraId="3537F266" w14:textId="77777777" w:rsidR="00E10776" w:rsidRDefault="00E10776" w:rsidP="002F2A18">
      <w:pPr>
        <w:ind w:left="142" w:right="-1"/>
        <w:jc w:val="center"/>
        <w:rPr>
          <w:rFonts w:cs="Tahoma"/>
          <w:b/>
          <w:bCs/>
          <w:color w:val="0000FF"/>
          <w:sz w:val="24"/>
        </w:rPr>
      </w:pPr>
    </w:p>
    <w:tbl>
      <w:tblPr>
        <w:tblStyle w:val="Mkatabulky"/>
        <w:tblW w:w="14600" w:type="dxa"/>
        <w:tblInd w:w="137" w:type="dxa"/>
        <w:tblLook w:val="04A0" w:firstRow="1" w:lastRow="0" w:firstColumn="1" w:lastColumn="0" w:noHBand="0" w:noVBand="1"/>
      </w:tblPr>
      <w:tblGrid>
        <w:gridCol w:w="4678"/>
        <w:gridCol w:w="4394"/>
        <w:gridCol w:w="1559"/>
        <w:gridCol w:w="3969"/>
      </w:tblGrid>
      <w:tr w:rsidR="000420DE" w14:paraId="751706F0" w14:textId="77777777" w:rsidTr="00EE2982">
        <w:tc>
          <w:tcPr>
            <w:tcW w:w="4678" w:type="dxa"/>
          </w:tcPr>
          <w:p w14:paraId="70E0B3F3" w14:textId="0C2B2C7C" w:rsidR="000420DE" w:rsidRDefault="000420DE" w:rsidP="000420DE">
            <w:pPr>
              <w:ind w:right="-1"/>
              <w:rPr>
                <w:rFonts w:cs="Tahoma"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Škola</w:t>
            </w:r>
          </w:p>
        </w:tc>
        <w:tc>
          <w:tcPr>
            <w:tcW w:w="4394" w:type="dxa"/>
          </w:tcPr>
          <w:p w14:paraId="7764608B" w14:textId="6F5650E2" w:rsidR="000420DE" w:rsidRDefault="000420DE" w:rsidP="000420DE">
            <w:pPr>
              <w:ind w:right="-1"/>
              <w:jc w:val="both"/>
              <w:rPr>
                <w:rFonts w:cs="Tahoma"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Kontakt</w:t>
            </w:r>
          </w:p>
        </w:tc>
        <w:tc>
          <w:tcPr>
            <w:tcW w:w="1559" w:type="dxa"/>
          </w:tcPr>
          <w:p w14:paraId="60D8AAA8" w14:textId="5D69E503" w:rsidR="000420DE" w:rsidRDefault="000420DE" w:rsidP="000420DE">
            <w:pPr>
              <w:ind w:right="-1"/>
              <w:jc w:val="both"/>
              <w:rPr>
                <w:rFonts w:cs="Tahoma"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Forma výuky</w:t>
            </w:r>
          </w:p>
        </w:tc>
        <w:tc>
          <w:tcPr>
            <w:tcW w:w="3969" w:type="dxa"/>
          </w:tcPr>
          <w:p w14:paraId="7317DA1A" w14:textId="4283881F" w:rsidR="000420DE" w:rsidRDefault="000420DE" w:rsidP="000420DE">
            <w:pPr>
              <w:ind w:right="-1"/>
              <w:jc w:val="both"/>
              <w:rPr>
                <w:rFonts w:cs="Tahoma"/>
                <w:szCs w:val="20"/>
              </w:rPr>
            </w:pPr>
            <w:r w:rsidRPr="006D7348">
              <w:rPr>
                <w:rFonts w:cs="Tahoma"/>
                <w:b/>
                <w:bCs/>
                <w:szCs w:val="20"/>
              </w:rPr>
              <w:t>Poznámka</w:t>
            </w:r>
          </w:p>
        </w:tc>
      </w:tr>
      <w:tr w:rsidR="000420DE" w14:paraId="3F16AC62" w14:textId="77777777" w:rsidTr="00EE2982">
        <w:tc>
          <w:tcPr>
            <w:tcW w:w="4678" w:type="dxa"/>
          </w:tcPr>
          <w:p w14:paraId="24EF6EAB" w14:textId="57850293" w:rsidR="000420DE" w:rsidRDefault="000420DE" w:rsidP="000420DE">
            <w:pPr>
              <w:ind w:right="-1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ZŠ, Čs. armády 210, Veselí nad Lužnicí</w:t>
            </w:r>
          </w:p>
        </w:tc>
        <w:tc>
          <w:tcPr>
            <w:tcW w:w="4394" w:type="dxa"/>
          </w:tcPr>
          <w:p w14:paraId="10756480" w14:textId="7786D833" w:rsidR="000420DE" w:rsidRDefault="0007649F" w:rsidP="00EE3CAC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 xml:space="preserve">Mgr. Ilona Vránková, </w:t>
            </w:r>
            <w:r w:rsidR="008536E8">
              <w:rPr>
                <w:rFonts w:cs="Tahoma"/>
                <w:szCs w:val="20"/>
              </w:rPr>
              <w:t>603 265 426</w:t>
            </w:r>
          </w:p>
        </w:tc>
        <w:tc>
          <w:tcPr>
            <w:tcW w:w="1559" w:type="dxa"/>
          </w:tcPr>
          <w:p w14:paraId="029D35D4" w14:textId="23BD4C3D" w:rsidR="000420DE" w:rsidRDefault="00EE73A8" w:rsidP="00EE3CAC">
            <w:pPr>
              <w:ind w:right="-1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prezenční</w:t>
            </w:r>
          </w:p>
        </w:tc>
        <w:tc>
          <w:tcPr>
            <w:tcW w:w="3969" w:type="dxa"/>
          </w:tcPr>
          <w:p w14:paraId="6426C9C0" w14:textId="77777777" w:rsidR="000420DE" w:rsidRDefault="000420DE" w:rsidP="00EE3CAC">
            <w:pPr>
              <w:ind w:right="-1"/>
              <w:jc w:val="both"/>
              <w:rPr>
                <w:rFonts w:cs="Tahoma"/>
                <w:szCs w:val="20"/>
              </w:rPr>
            </w:pPr>
          </w:p>
        </w:tc>
      </w:tr>
    </w:tbl>
    <w:p w14:paraId="5C171E79" w14:textId="77777777" w:rsidR="002F2A18" w:rsidRDefault="002F2A18" w:rsidP="001B4181">
      <w:pPr>
        <w:ind w:left="142" w:right="-1"/>
        <w:jc w:val="center"/>
        <w:rPr>
          <w:rFonts w:cs="Tahoma"/>
          <w:b/>
          <w:bCs/>
          <w:szCs w:val="20"/>
        </w:rPr>
      </w:pPr>
    </w:p>
    <w:p w14:paraId="3CE450EF" w14:textId="77777777" w:rsidR="00E6638B" w:rsidRDefault="00E6638B" w:rsidP="001B4181">
      <w:pPr>
        <w:ind w:left="142" w:right="-1"/>
        <w:jc w:val="center"/>
        <w:rPr>
          <w:rFonts w:cs="Tahoma"/>
          <w:b/>
          <w:bCs/>
          <w:szCs w:val="20"/>
        </w:rPr>
      </w:pPr>
    </w:p>
    <w:p w14:paraId="42298B87" w14:textId="77777777" w:rsidR="00E6638B" w:rsidRDefault="00E6638B" w:rsidP="001B4181">
      <w:pPr>
        <w:ind w:left="142" w:right="-1"/>
        <w:jc w:val="center"/>
        <w:rPr>
          <w:rFonts w:cs="Tahoma"/>
          <w:b/>
          <w:bCs/>
          <w:szCs w:val="20"/>
        </w:rPr>
      </w:pPr>
    </w:p>
    <w:p w14:paraId="30AA8AD2" w14:textId="77777777" w:rsidR="00E6638B" w:rsidRDefault="00E6638B" w:rsidP="001B4181">
      <w:pPr>
        <w:ind w:left="142" w:right="-1"/>
        <w:jc w:val="center"/>
        <w:rPr>
          <w:rFonts w:cs="Tahoma"/>
          <w:b/>
          <w:bCs/>
          <w:szCs w:val="20"/>
        </w:rPr>
      </w:pPr>
    </w:p>
    <w:p w14:paraId="0A326891" w14:textId="3FB335CC" w:rsidR="00396C98" w:rsidRDefault="00B83BE9" w:rsidP="00396C98">
      <w:pPr>
        <w:spacing w:before="120"/>
        <w:jc w:val="both"/>
        <w:rPr>
          <w:rFonts w:cs="Tahoma"/>
          <w:szCs w:val="20"/>
        </w:rPr>
      </w:pPr>
      <w:r>
        <w:rPr>
          <w:rFonts w:cs="Tahoma"/>
          <w:szCs w:val="20"/>
        </w:rPr>
        <w:t>Ing. Hana Šímová</w:t>
      </w:r>
      <w:r w:rsidR="00D65148">
        <w:rPr>
          <w:rFonts w:cs="Tahoma"/>
          <w:szCs w:val="20"/>
        </w:rPr>
        <w:t>, v. r.</w:t>
      </w:r>
    </w:p>
    <w:p w14:paraId="4199D09B" w14:textId="01706DA3" w:rsidR="00DD3EED" w:rsidRPr="002C15DB" w:rsidRDefault="00D53601" w:rsidP="00396C98">
      <w:pPr>
        <w:spacing w:before="120"/>
        <w:jc w:val="both"/>
        <w:rPr>
          <w:rFonts w:cs="Tahoma"/>
          <w:szCs w:val="20"/>
        </w:rPr>
      </w:pPr>
      <w:r w:rsidRPr="00D53601">
        <w:rPr>
          <w:rFonts w:cs="Tahoma"/>
          <w:szCs w:val="20"/>
        </w:rPr>
        <w:t>vedoucí odboru</w:t>
      </w:r>
    </w:p>
    <w:sectPr w:rsidR="00DD3EED" w:rsidRPr="002C15DB" w:rsidSect="00FF47DF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6838" w:h="11906" w:orient="landscape" w:code="9"/>
      <w:pgMar w:top="851" w:right="1134" w:bottom="1134" w:left="1135" w:header="709" w:footer="193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8D407" w14:textId="77777777" w:rsidR="00B05637" w:rsidRDefault="00B05637">
      <w:r>
        <w:separator/>
      </w:r>
    </w:p>
  </w:endnote>
  <w:endnote w:type="continuationSeparator" w:id="0">
    <w:p w14:paraId="7776D82B" w14:textId="77777777" w:rsidR="00B05637" w:rsidRDefault="00B05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F8B26" w14:textId="20234B4E" w:rsidR="00911B49" w:rsidRPr="006E6943" w:rsidRDefault="00911B49" w:rsidP="0039610E">
    <w:pPr>
      <w:pStyle w:val="Zpat"/>
      <w:shd w:val="clear" w:color="auto" w:fill="FFFFFF" w:themeFill="background1"/>
      <w:rPr>
        <w:rFonts w:ascii="Arial" w:hAnsi="Arial" w:cs="Arial"/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2002C" w14:textId="27E6FDAC" w:rsidR="00911B49" w:rsidRPr="0039610E" w:rsidRDefault="003766BA" w:rsidP="0039610E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639E8128" wp14:editId="3F0CCD03">
              <wp:simplePos x="0" y="0"/>
              <wp:positionH relativeFrom="margin">
                <wp:posOffset>-44450</wp:posOffset>
              </wp:positionH>
              <wp:positionV relativeFrom="paragraph">
                <wp:posOffset>-426720</wp:posOffset>
              </wp:positionV>
              <wp:extent cx="6257925" cy="666750"/>
              <wp:effectExtent l="0" t="0" r="0" b="0"/>
              <wp:wrapSquare wrapText="bothSides"/>
              <wp:docPr id="3" name="Textové po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57925" cy="6667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9DF88D" w14:textId="77777777" w:rsidR="003766BA" w:rsidRDefault="003766BA" w:rsidP="003766BA">
                          <w:pPr>
                            <w:pStyle w:val="KUMS-text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40551F0D" w14:textId="5A632D8A" w:rsidR="003766BA" w:rsidRPr="00846B83" w:rsidRDefault="004F3CF7" w:rsidP="003766BA">
                          <w:pPr>
                            <w:pStyle w:val="KUMS-text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i</w:t>
                          </w:r>
                          <w:r w:rsidR="003766BA">
                            <w:rPr>
                              <w:sz w:val="16"/>
                              <w:szCs w:val="16"/>
                            </w:rPr>
                            <w:t>dentifikátor DS: kdib3rr</w:t>
                          </w:r>
                          <w:r w:rsidR="003766BA">
                            <w:rPr>
                              <w:sz w:val="16"/>
                              <w:szCs w:val="16"/>
                            </w:rPr>
                            <w:tab/>
                          </w:r>
                          <w:r w:rsidR="003766BA">
                            <w:rPr>
                              <w:sz w:val="16"/>
                              <w:szCs w:val="16"/>
                            </w:rPr>
                            <w:tab/>
                          </w:r>
                          <w:r w:rsidR="003766BA">
                            <w:rPr>
                              <w:sz w:val="16"/>
                              <w:szCs w:val="16"/>
                            </w:rPr>
                            <w:tab/>
                          </w:r>
                          <w:r w:rsidR="003766BA">
                            <w:rPr>
                              <w:sz w:val="16"/>
                              <w:szCs w:val="16"/>
                            </w:rPr>
                            <w:tab/>
                            <w:t>tel: 386 720 111</w:t>
                          </w:r>
                          <w:r w:rsidR="003766BA">
                            <w:rPr>
                              <w:sz w:val="16"/>
                              <w:szCs w:val="16"/>
                            </w:rPr>
                            <w:tab/>
                          </w:r>
                          <w:r w:rsidR="003766BA">
                            <w:rPr>
                              <w:sz w:val="16"/>
                              <w:szCs w:val="16"/>
                            </w:rPr>
                            <w:tab/>
                          </w:r>
                          <w:r w:rsidR="003766BA">
                            <w:rPr>
                              <w:sz w:val="16"/>
                              <w:szCs w:val="16"/>
                            </w:rPr>
                            <w:tab/>
                          </w:r>
                          <w:r w:rsidR="003766BA">
                            <w:rPr>
                              <w:sz w:val="16"/>
                              <w:szCs w:val="16"/>
                            </w:rPr>
                            <w:tab/>
                            <w:t>IČ</w:t>
                          </w:r>
                          <w:r w:rsidR="00A9742C">
                            <w:rPr>
                              <w:sz w:val="16"/>
                              <w:szCs w:val="16"/>
                            </w:rPr>
                            <w:t>O</w:t>
                          </w:r>
                          <w:r w:rsidR="003766BA">
                            <w:rPr>
                              <w:sz w:val="16"/>
                              <w:szCs w:val="16"/>
                            </w:rPr>
                            <w:t>: 70890650</w:t>
                          </w:r>
                        </w:p>
                        <w:p w14:paraId="1C9509CB" w14:textId="535352D3" w:rsidR="003766BA" w:rsidRPr="00846B83" w:rsidRDefault="003766BA" w:rsidP="003766BA">
                          <w:pPr>
                            <w:pStyle w:val="KUMS-text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e-podatelna: posta@kraj-jihocesky.cz</w:t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  <w:t>fax: 386 359 </w:t>
                          </w:r>
                          <w:r w:rsidR="002E56FF" w:rsidRPr="002E56FF">
                            <w:rPr>
                              <w:sz w:val="16"/>
                              <w:szCs w:val="16"/>
                            </w:rPr>
                            <w:t>069</w:t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  <w:t>DIČ: CZ70890650</w:t>
                          </w:r>
                        </w:p>
                        <w:p w14:paraId="1CA582F2" w14:textId="77777777" w:rsidR="003766BA" w:rsidRDefault="003766BA" w:rsidP="003766BA">
                          <w:pPr>
                            <w:pStyle w:val="KUMS-text"/>
                            <w:spacing w:after="0" w:line="240" w:lineRule="auto"/>
                          </w:pPr>
                          <w:r w:rsidRPr="00846B83">
                            <w:rPr>
                              <w:sz w:val="16"/>
                              <w:szCs w:val="16"/>
                            </w:rPr>
                            <w:tab/>
                          </w:r>
                          <w:r>
                            <w:t xml:space="preserve"> </w:t>
                          </w:r>
                        </w:p>
                        <w:p w14:paraId="149D3B5C" w14:textId="77777777" w:rsidR="003766BA" w:rsidRPr="00846B83" w:rsidRDefault="003766BA" w:rsidP="003766BA">
                          <w:pPr>
                            <w:pStyle w:val="KUMS-text"/>
                            <w:spacing w:after="0" w:line="240" w:lineRule="auto"/>
                          </w:pPr>
                        </w:p>
                        <w:p w14:paraId="6EFAE9CC" w14:textId="77777777" w:rsidR="003766BA" w:rsidRPr="00010EA6" w:rsidRDefault="003766BA" w:rsidP="003766BA">
                          <w:pPr>
                            <w:pStyle w:val="KUMS-text"/>
                            <w:spacing w:after="0" w:line="240" w:lineRule="auto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9E8128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8" type="#_x0000_t202" style="position:absolute;margin-left:-3.5pt;margin-top:-33.6pt;width:492.75pt;height:52.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" filled="f" stroked="f" strokeweight=".5pt">
              <v:textbox>
                <w:txbxContent>
                  <w:p w14:paraId="4D9DF88D" w14:textId="77777777" w:rsidR="003766BA" w:rsidRDefault="003766BA" w:rsidP="003766BA">
                    <w:pPr>
                      <w:pStyle w:val="KUMS-text"/>
                      <w:spacing w:after="0" w:line="240" w:lineRule="auto"/>
                      <w:rPr>
                        <w:sz w:val="16"/>
                        <w:szCs w:val="16"/>
                      </w:rPr>
                    </w:pPr>
                  </w:p>
                  <w:p w14:paraId="40551F0D" w14:textId="5A632D8A" w:rsidR="003766BA" w:rsidRPr="00846B83" w:rsidRDefault="004F3CF7" w:rsidP="003766BA">
                    <w:pPr>
                      <w:pStyle w:val="KUMS-text"/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i</w:t>
                    </w:r>
                    <w:r w:rsidR="003766BA">
                      <w:rPr>
                        <w:sz w:val="16"/>
                        <w:szCs w:val="16"/>
                      </w:rPr>
                      <w:t>dentifikátor DS: kdib3rr</w:t>
                    </w:r>
                    <w:r w:rsidR="003766BA">
                      <w:rPr>
                        <w:sz w:val="16"/>
                        <w:szCs w:val="16"/>
                      </w:rPr>
                      <w:tab/>
                    </w:r>
                    <w:r w:rsidR="003766BA">
                      <w:rPr>
                        <w:sz w:val="16"/>
                        <w:szCs w:val="16"/>
                      </w:rPr>
                      <w:tab/>
                    </w:r>
                    <w:r w:rsidR="003766BA">
                      <w:rPr>
                        <w:sz w:val="16"/>
                        <w:szCs w:val="16"/>
                      </w:rPr>
                      <w:tab/>
                    </w:r>
                    <w:r w:rsidR="003766BA">
                      <w:rPr>
                        <w:sz w:val="16"/>
                        <w:szCs w:val="16"/>
                      </w:rPr>
                      <w:tab/>
                      <w:t>tel: 386 720 111</w:t>
                    </w:r>
                    <w:r w:rsidR="003766BA">
                      <w:rPr>
                        <w:sz w:val="16"/>
                        <w:szCs w:val="16"/>
                      </w:rPr>
                      <w:tab/>
                    </w:r>
                    <w:r w:rsidR="003766BA">
                      <w:rPr>
                        <w:sz w:val="16"/>
                        <w:szCs w:val="16"/>
                      </w:rPr>
                      <w:tab/>
                    </w:r>
                    <w:r w:rsidR="003766BA">
                      <w:rPr>
                        <w:sz w:val="16"/>
                        <w:szCs w:val="16"/>
                      </w:rPr>
                      <w:tab/>
                    </w:r>
                    <w:r w:rsidR="003766BA">
                      <w:rPr>
                        <w:sz w:val="16"/>
                        <w:szCs w:val="16"/>
                      </w:rPr>
                      <w:tab/>
                      <w:t>IČ</w:t>
                    </w:r>
                    <w:r w:rsidR="00A9742C">
                      <w:rPr>
                        <w:sz w:val="16"/>
                        <w:szCs w:val="16"/>
                      </w:rPr>
                      <w:t>O</w:t>
                    </w:r>
                    <w:r w:rsidR="003766BA">
                      <w:rPr>
                        <w:sz w:val="16"/>
                        <w:szCs w:val="16"/>
                      </w:rPr>
                      <w:t>: 70890650</w:t>
                    </w:r>
                  </w:p>
                  <w:p w14:paraId="1C9509CB" w14:textId="535352D3" w:rsidR="003766BA" w:rsidRPr="00846B83" w:rsidRDefault="003766BA" w:rsidP="003766BA">
                    <w:pPr>
                      <w:pStyle w:val="KUMS-text"/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e-podatelna: posta@kraj-jihocesky.cz</w:t>
                    </w:r>
                    <w:r>
                      <w:rPr>
                        <w:sz w:val="16"/>
                        <w:szCs w:val="16"/>
                      </w:rPr>
                      <w:tab/>
                    </w:r>
                    <w:r>
                      <w:rPr>
                        <w:sz w:val="16"/>
                        <w:szCs w:val="16"/>
                      </w:rPr>
                      <w:tab/>
                    </w:r>
                    <w:r>
                      <w:rPr>
                        <w:sz w:val="16"/>
                        <w:szCs w:val="16"/>
                      </w:rPr>
                      <w:tab/>
                      <w:t>fax: 386 359 </w:t>
                    </w:r>
                    <w:r w:rsidR="002E56FF" w:rsidRPr="002E56FF">
                      <w:rPr>
                        <w:sz w:val="16"/>
                        <w:szCs w:val="16"/>
                      </w:rPr>
                      <w:t>069</w:t>
                    </w:r>
                    <w:r>
                      <w:rPr>
                        <w:sz w:val="16"/>
                        <w:szCs w:val="16"/>
                      </w:rPr>
                      <w:tab/>
                    </w:r>
                    <w:r>
                      <w:rPr>
                        <w:sz w:val="16"/>
                        <w:szCs w:val="16"/>
                      </w:rPr>
                      <w:tab/>
                    </w:r>
                    <w:r>
                      <w:rPr>
                        <w:sz w:val="16"/>
                        <w:szCs w:val="16"/>
                      </w:rPr>
                      <w:tab/>
                    </w:r>
                    <w:r>
                      <w:rPr>
                        <w:sz w:val="16"/>
                        <w:szCs w:val="16"/>
                      </w:rPr>
                      <w:tab/>
                      <w:t>DIČ: CZ70890650</w:t>
                    </w:r>
                  </w:p>
                  <w:p w14:paraId="1CA582F2" w14:textId="77777777" w:rsidR="003766BA" w:rsidRDefault="003766BA" w:rsidP="003766BA">
                    <w:pPr>
                      <w:pStyle w:val="KUMS-text"/>
                      <w:spacing w:after="0" w:line="240" w:lineRule="auto"/>
                    </w:pPr>
                    <w:r w:rsidRPr="00846B83">
                      <w:rPr>
                        <w:sz w:val="16"/>
                        <w:szCs w:val="16"/>
                      </w:rPr>
                      <w:tab/>
                    </w:r>
                    <w:r>
                      <w:t xml:space="preserve"> </w:t>
                    </w:r>
                  </w:p>
                  <w:p w14:paraId="149D3B5C" w14:textId="77777777" w:rsidR="003766BA" w:rsidRPr="00846B83" w:rsidRDefault="003766BA" w:rsidP="003766BA">
                    <w:pPr>
                      <w:pStyle w:val="KUMS-text"/>
                      <w:spacing w:after="0" w:line="240" w:lineRule="auto"/>
                    </w:pPr>
                  </w:p>
                  <w:p w14:paraId="6EFAE9CC" w14:textId="77777777" w:rsidR="003766BA" w:rsidRPr="00010EA6" w:rsidRDefault="003766BA" w:rsidP="003766BA">
                    <w:pPr>
                      <w:pStyle w:val="KUMS-text"/>
                      <w:spacing w:after="0" w:line="240" w:lineRule="auto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7A58E" w14:textId="77777777" w:rsidR="00B05637" w:rsidRDefault="00B05637">
      <w:r>
        <w:separator/>
      </w:r>
    </w:p>
  </w:footnote>
  <w:footnote w:type="continuationSeparator" w:id="0">
    <w:p w14:paraId="10CD3A20" w14:textId="77777777" w:rsidR="00B05637" w:rsidRDefault="00B056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479C3" w14:textId="77777777" w:rsidR="00911B49" w:rsidRDefault="00B05637">
    <w:pPr>
      <w:pStyle w:val="Zhlav"/>
    </w:pPr>
    <w:r>
      <w:rPr>
        <w:noProof/>
      </w:rPr>
      <w:pict w14:anchorId="66D07A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71006" o:spid="_x0000_s1052" type="#_x0000_t75" style="position:absolute;margin-left:0;margin-top:0;width:593.65pt;height:593.75pt;z-index:-251656704;mso-position-horizontal:center;mso-position-horizontal-relative:margin;mso-position-vertical:center;mso-position-vertical-relative:margin" o:allowincell="f">
          <v:imagedata r:id="rId1" o:title="KUHP_PP_str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726A3" w14:textId="593A8014" w:rsidR="003766BA" w:rsidRDefault="0071790D" w:rsidP="00606D7C">
    <w:pPr>
      <w:pStyle w:val="Zhlav"/>
      <w:tabs>
        <w:tab w:val="clear" w:pos="4536"/>
        <w:tab w:val="clear" w:pos="9072"/>
        <w:tab w:val="left" w:pos="7088"/>
      </w:tabs>
    </w:pPr>
    <w:r>
      <w:fldChar w:fldCharType="begin"/>
    </w:r>
    <w:r>
      <w:instrText xml:space="preserve"> REF čj \h </w:instrText>
    </w:r>
    <w:r>
      <w:fldChar w:fldCharType="separate"/>
    </w:r>
    <w:r w:rsidR="001069D5">
      <w:fldChar w:fldCharType="begin"/>
    </w:r>
    <w:r w:rsidR="001069D5">
      <w:instrText xml:space="preserve"> REF čj \h </w:instrText>
    </w:r>
    <w:r w:rsidR="001069D5">
      <w:fldChar w:fldCharType="end"/>
    </w:r>
    <w:r>
      <w:rPr>
        <w:noProof/>
      </w:rPr>
      <w:t xml:space="preserve"> </w:t>
    </w:r>
    <w:r>
      <w:fldChar w:fldCharType="end"/>
    </w:r>
    <w:r w:rsidR="000C1096">
      <w:tab/>
    </w:r>
    <w:r w:rsidR="00606D7C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35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60"/>
      <w:gridCol w:w="7975"/>
    </w:tblGrid>
    <w:tr w:rsidR="003766BA" w14:paraId="11F02DE1" w14:textId="77777777" w:rsidTr="00AA2601">
      <w:trPr>
        <w:trHeight w:val="1758"/>
      </w:trPr>
      <w:tc>
        <w:tcPr>
          <w:tcW w:w="1560" w:type="dxa"/>
          <w:tcBorders>
            <w:top w:val="nil"/>
            <w:left w:val="nil"/>
            <w:bottom w:val="nil"/>
            <w:right w:val="nil"/>
          </w:tcBorders>
        </w:tcPr>
        <w:p w14:paraId="2883E884" w14:textId="6487DC92" w:rsidR="00795C23" w:rsidRDefault="00BF39B7" w:rsidP="00795C23">
          <w:pPr>
            <w:pStyle w:val="Zhlav"/>
          </w:pPr>
          <w:r w:rsidRPr="0031528C">
            <w:rPr>
              <w:noProof/>
            </w:rPr>
            <w:drawing>
              <wp:anchor distT="0" distB="0" distL="114300" distR="114300" simplePos="0" relativeHeight="251658752" behindDoc="1" locked="0" layoutInCell="1" allowOverlap="1" wp14:anchorId="677BC8BF" wp14:editId="0BCDBFE2">
                <wp:simplePos x="0" y="0"/>
                <wp:positionH relativeFrom="page">
                  <wp:posOffset>34290</wp:posOffset>
                </wp:positionH>
                <wp:positionV relativeFrom="paragraph">
                  <wp:posOffset>22225</wp:posOffset>
                </wp:positionV>
                <wp:extent cx="1911600" cy="964800"/>
                <wp:effectExtent l="0" t="0" r="0" b="6985"/>
                <wp:wrapNone/>
                <wp:docPr id="83" name="Picture 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11600" cy="96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795C23">
            <w:t xml:space="preserve"> </w:t>
          </w:r>
        </w:p>
        <w:p w14:paraId="667F4009" w14:textId="71DB44E1" w:rsidR="003766BA" w:rsidRPr="003766BA" w:rsidRDefault="00795C23" w:rsidP="003766BA">
          <w:pPr>
            <w:pStyle w:val="Zhlav"/>
            <w:tabs>
              <w:tab w:val="left" w:pos="1814"/>
            </w:tabs>
            <w:rPr>
              <w:rFonts w:cs="Tahoma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7FE29279" wp14:editId="7BB459BC">
                    <wp:simplePos x="0" y="0"/>
                    <wp:positionH relativeFrom="column">
                      <wp:posOffset>796925</wp:posOffset>
                    </wp:positionH>
                    <wp:positionV relativeFrom="paragraph">
                      <wp:posOffset>282575</wp:posOffset>
                    </wp:positionV>
                    <wp:extent cx="2724150" cy="534035"/>
                    <wp:effectExtent l="0" t="0" r="19050" b="18415"/>
                    <wp:wrapNone/>
                    <wp:docPr id="1087299239" name="Text Box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724150" cy="534035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solidFill>
                                <a:schemeClr val="bg1"/>
                              </a:solidFill>
                            </a:ln>
                          </wps:spPr>
                          <wps:txbx>
                            <w:txbxContent>
                              <w:p w14:paraId="00188D95" w14:textId="77777777" w:rsidR="00795C23" w:rsidRDefault="00795C23" w:rsidP="00795C23">
                                <w:pPr>
                                  <w:ind w:right="-21"/>
                                  <w:rPr>
                                    <w:b/>
                                    <w:bCs/>
                                    <w:color w:val="808180"/>
                                    <w:sz w:val="19"/>
                                    <w:szCs w:val="19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7E53F5">
                                  <w:rPr>
                                    <w:b/>
                                    <w:bCs/>
                                    <w:color w:val="808180"/>
                                    <w:sz w:val="19"/>
                                    <w:szCs w:val="19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 xml:space="preserve">Odbor </w:t>
                                </w:r>
                                <w:r>
                                  <w:rPr>
                                    <w:b/>
                                    <w:bCs/>
                                    <w:color w:val="808180"/>
                                    <w:sz w:val="19"/>
                                    <w:szCs w:val="19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školství, mládeže a tělovýchovy</w:t>
                                </w:r>
                              </w:p>
                              <w:p w14:paraId="48FC2C86" w14:textId="77777777" w:rsidR="00795C23" w:rsidRDefault="00795C23" w:rsidP="00795C23">
                                <w:pPr>
                                  <w:ind w:right="-21"/>
                                  <w:rPr>
                                    <w:b/>
                                    <w:bCs/>
                                    <w:color w:val="808180"/>
                                    <w:sz w:val="19"/>
                                    <w:szCs w:val="19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808180"/>
                                    <w:sz w:val="19"/>
                                    <w:szCs w:val="19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Ing. Hana Šímová</w:t>
                                </w:r>
                              </w:p>
                              <w:p w14:paraId="0D44EEA5" w14:textId="77777777" w:rsidR="00795C23" w:rsidRPr="005A1B8E" w:rsidRDefault="00795C23" w:rsidP="00795C23">
                                <w:pPr>
                                  <w:ind w:right="-21"/>
                                  <w:rPr>
                                    <w:b/>
                                    <w:bCs/>
                                    <w:color w:val="808180"/>
                                    <w:sz w:val="19"/>
                                    <w:szCs w:val="19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808180"/>
                                    <w:sz w:val="19"/>
                                    <w:szCs w:val="19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vedoucí</w:t>
                                </w:r>
                                <w:r w:rsidRPr="005A1B8E">
                                  <w:rPr>
                                    <w:b/>
                                    <w:bCs/>
                                    <w:color w:val="808180"/>
                                    <w:sz w:val="19"/>
                                    <w:szCs w:val="19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 xml:space="preserve"> odboru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FE29279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6" type="#_x0000_t202" style="position:absolute;margin-left:62.75pt;margin-top:22.25pt;width:214.5pt;height:42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" filled="f" strokecolor="white [3212]" strokeweight="0">
                    <v:textbox>
                      <w:txbxContent>
                        <w:p w14:paraId="00188D95" w14:textId="77777777" w:rsidR="00795C23" w:rsidRDefault="00795C23" w:rsidP="00795C23">
                          <w:pPr>
                            <w:ind w:right="-21"/>
                            <w:rPr>
                              <w:b/>
                              <w:bCs/>
                              <w:color w:val="808180"/>
                              <w:sz w:val="19"/>
                              <w:szCs w:val="19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7E53F5">
                            <w:rPr>
                              <w:b/>
                              <w:bCs/>
                              <w:color w:val="808180"/>
                              <w:sz w:val="19"/>
                              <w:szCs w:val="19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Odbor </w:t>
                          </w:r>
                          <w:r>
                            <w:rPr>
                              <w:b/>
                              <w:bCs/>
                              <w:color w:val="808180"/>
                              <w:sz w:val="19"/>
                              <w:szCs w:val="19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školství, mládeže a tělovýchovy</w:t>
                          </w:r>
                        </w:p>
                        <w:p w14:paraId="48FC2C86" w14:textId="77777777" w:rsidR="00795C23" w:rsidRDefault="00795C23" w:rsidP="00795C23">
                          <w:pPr>
                            <w:ind w:right="-21"/>
                            <w:rPr>
                              <w:b/>
                              <w:bCs/>
                              <w:color w:val="808180"/>
                              <w:sz w:val="19"/>
                              <w:szCs w:val="19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b/>
                              <w:bCs/>
                              <w:color w:val="808180"/>
                              <w:sz w:val="19"/>
                              <w:szCs w:val="19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Ing. Hana Šímová</w:t>
                          </w:r>
                        </w:p>
                        <w:p w14:paraId="0D44EEA5" w14:textId="77777777" w:rsidR="00795C23" w:rsidRPr="005A1B8E" w:rsidRDefault="00795C23" w:rsidP="00795C23">
                          <w:pPr>
                            <w:ind w:right="-21"/>
                            <w:rPr>
                              <w:b/>
                              <w:bCs/>
                              <w:color w:val="808180"/>
                              <w:sz w:val="19"/>
                              <w:szCs w:val="19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b/>
                              <w:bCs/>
                              <w:color w:val="808180"/>
                              <w:sz w:val="19"/>
                              <w:szCs w:val="19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vedoucí</w:t>
                          </w:r>
                          <w:r w:rsidRPr="005A1B8E">
                            <w:rPr>
                              <w:b/>
                              <w:bCs/>
                              <w:color w:val="808180"/>
                              <w:sz w:val="19"/>
                              <w:szCs w:val="19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odboru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797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7DE3050" w14:textId="353244D8" w:rsidR="003766BA" w:rsidRPr="00351396" w:rsidRDefault="003766BA" w:rsidP="00351396">
          <w:pPr>
            <w:pStyle w:val="Zhlav"/>
            <w:tabs>
              <w:tab w:val="left" w:pos="1843"/>
            </w:tabs>
            <w:rPr>
              <w:rFonts w:cs="Tahoma"/>
              <w:szCs w:val="20"/>
            </w:rPr>
          </w:pPr>
        </w:p>
      </w:tc>
    </w:tr>
  </w:tbl>
  <w:p w14:paraId="2009351D" w14:textId="61FDFD16" w:rsidR="00911B49" w:rsidRPr="007B2A6B" w:rsidRDefault="00F23B16" w:rsidP="007B2A6B">
    <w:pPr>
      <w:pStyle w:val="Zhlav"/>
      <w:tabs>
        <w:tab w:val="clear" w:pos="4536"/>
        <w:tab w:val="clear" w:pos="9072"/>
        <w:tab w:val="left" w:pos="1545"/>
      </w:tabs>
      <w:rPr>
        <w:rFonts w:cs="Tahoma"/>
      </w:rPr>
    </w:pPr>
    <w:r>
      <w:rPr>
        <w:rFonts w:cs="Tahoma"/>
        <w:caps/>
        <w:noProof/>
        <w:sz w:val="42"/>
        <w:szCs w:val="42"/>
      </w:rPr>
      <mc:AlternateContent>
        <mc:Choice Requires="wps">
          <w:drawing>
            <wp:anchor distT="0" distB="0" distL="114300" distR="114300" simplePos="0" relativeHeight="251656704" behindDoc="0" locked="1" layoutInCell="1" allowOverlap="1" wp14:anchorId="10BA21AA" wp14:editId="302F451D">
              <wp:simplePos x="0" y="0"/>
              <wp:positionH relativeFrom="column">
                <wp:posOffset>4304803</wp:posOffset>
              </wp:positionH>
              <wp:positionV relativeFrom="paragraph">
                <wp:posOffset>-1488660</wp:posOffset>
              </wp:positionV>
              <wp:extent cx="2019600" cy="712800"/>
              <wp:effectExtent l="0" t="0" r="0" b="0"/>
              <wp:wrapNone/>
              <wp:docPr id="5" name="Textové po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9600" cy="712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61CC18" w14:textId="25726DC0" w:rsidR="00F23B16" w:rsidRPr="00DC7A0E" w:rsidRDefault="00F23B16" w:rsidP="00DC7A0E">
                          <w:pPr>
                            <w:ind w:right="13"/>
                            <w:rPr>
                              <w:rFonts w:asciiTheme="minorHAnsi" w:hAnsiTheme="minorHAnsi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BA21AA" id="Textové pole 5" o:spid="_x0000_s1027" type="#_x0000_t202" style="position:absolute;margin-left:338.95pt;margin-top:-117.2pt;width:159pt;height:56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" fillcolor="white [3201]" stroked="f" strokeweight=".5pt">
              <v:textbox>
                <w:txbxContent>
                  <w:p w14:paraId="5161CC18" w14:textId="25726DC0" w:rsidR="00F23B16" w:rsidRPr="00DC7A0E" w:rsidRDefault="00F23B16" w:rsidP="00DC7A0E">
                    <w:pPr>
                      <w:ind w:right="13"/>
                      <w:rPr>
                        <w:rFonts w:asciiTheme="minorHAnsi" w:hAnsiTheme="minorHAnsi"/>
                        <w:sz w:val="22"/>
                        <w:szCs w:val="22"/>
                      </w:rPr>
                    </w:pPr>
                  </w:p>
                </w:txbxContent>
              </v:textbox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65E58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77AC2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7DC042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28086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7E4D6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0CA1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0B2FC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B4EBD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8C0D2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73CDE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B6357B4"/>
    <w:multiLevelType w:val="hybridMultilevel"/>
    <w:tmpl w:val="4C3895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1A3AED"/>
    <w:multiLevelType w:val="multilevel"/>
    <w:tmpl w:val="BFF0D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7560823">
    <w:abstractNumId w:val="8"/>
  </w:num>
  <w:num w:numId="2" w16cid:durableId="1246888567">
    <w:abstractNumId w:val="3"/>
  </w:num>
  <w:num w:numId="3" w16cid:durableId="2014380808">
    <w:abstractNumId w:val="2"/>
  </w:num>
  <w:num w:numId="4" w16cid:durableId="1258247163">
    <w:abstractNumId w:val="1"/>
  </w:num>
  <w:num w:numId="5" w16cid:durableId="237519673">
    <w:abstractNumId w:val="0"/>
  </w:num>
  <w:num w:numId="6" w16cid:durableId="1141003637">
    <w:abstractNumId w:val="9"/>
  </w:num>
  <w:num w:numId="7" w16cid:durableId="1277912291">
    <w:abstractNumId w:val="7"/>
  </w:num>
  <w:num w:numId="8" w16cid:durableId="188179684">
    <w:abstractNumId w:val="6"/>
  </w:num>
  <w:num w:numId="9" w16cid:durableId="1731727897">
    <w:abstractNumId w:val="5"/>
  </w:num>
  <w:num w:numId="10" w16cid:durableId="1944801686">
    <w:abstractNumId w:val="4"/>
  </w:num>
  <w:num w:numId="11" w16cid:durableId="2097898790">
    <w:abstractNumId w:val="10"/>
  </w:num>
  <w:num w:numId="12" w16cid:durableId="5022032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F5D"/>
    <w:rsid w:val="0000356C"/>
    <w:rsid w:val="00006474"/>
    <w:rsid w:val="00007985"/>
    <w:rsid w:val="000132AD"/>
    <w:rsid w:val="00014107"/>
    <w:rsid w:val="000169FA"/>
    <w:rsid w:val="00022F8E"/>
    <w:rsid w:val="00031A83"/>
    <w:rsid w:val="000325D5"/>
    <w:rsid w:val="00032893"/>
    <w:rsid w:val="000420DE"/>
    <w:rsid w:val="0004285A"/>
    <w:rsid w:val="00046076"/>
    <w:rsid w:val="0004712D"/>
    <w:rsid w:val="000506F0"/>
    <w:rsid w:val="00066F84"/>
    <w:rsid w:val="000673E9"/>
    <w:rsid w:val="00071547"/>
    <w:rsid w:val="00074E5E"/>
    <w:rsid w:val="000758E8"/>
    <w:rsid w:val="0007649F"/>
    <w:rsid w:val="00083441"/>
    <w:rsid w:val="00084DC0"/>
    <w:rsid w:val="0009281A"/>
    <w:rsid w:val="0009295A"/>
    <w:rsid w:val="000A2E48"/>
    <w:rsid w:val="000A3BB6"/>
    <w:rsid w:val="000A4027"/>
    <w:rsid w:val="000A5819"/>
    <w:rsid w:val="000A631E"/>
    <w:rsid w:val="000B3FC8"/>
    <w:rsid w:val="000B7BCB"/>
    <w:rsid w:val="000C1096"/>
    <w:rsid w:val="000C184F"/>
    <w:rsid w:val="000C2DA6"/>
    <w:rsid w:val="000C5109"/>
    <w:rsid w:val="000D286C"/>
    <w:rsid w:val="000D75ED"/>
    <w:rsid w:val="000E0235"/>
    <w:rsid w:val="000E26DF"/>
    <w:rsid w:val="000E439B"/>
    <w:rsid w:val="000E47C3"/>
    <w:rsid w:val="000F1755"/>
    <w:rsid w:val="00103EDB"/>
    <w:rsid w:val="00104630"/>
    <w:rsid w:val="00105531"/>
    <w:rsid w:val="00105A29"/>
    <w:rsid w:val="001069D5"/>
    <w:rsid w:val="001070C1"/>
    <w:rsid w:val="0011174C"/>
    <w:rsid w:val="00115AFE"/>
    <w:rsid w:val="001239FC"/>
    <w:rsid w:val="00127301"/>
    <w:rsid w:val="00127875"/>
    <w:rsid w:val="00134E28"/>
    <w:rsid w:val="0013680B"/>
    <w:rsid w:val="001374F3"/>
    <w:rsid w:val="00140495"/>
    <w:rsid w:val="001527F3"/>
    <w:rsid w:val="0015303F"/>
    <w:rsid w:val="0015346E"/>
    <w:rsid w:val="00154022"/>
    <w:rsid w:val="00157C83"/>
    <w:rsid w:val="00161E01"/>
    <w:rsid w:val="00167398"/>
    <w:rsid w:val="001814F8"/>
    <w:rsid w:val="00183297"/>
    <w:rsid w:val="0018350D"/>
    <w:rsid w:val="00190C3B"/>
    <w:rsid w:val="001940BF"/>
    <w:rsid w:val="001946A8"/>
    <w:rsid w:val="00195301"/>
    <w:rsid w:val="00196904"/>
    <w:rsid w:val="00197B06"/>
    <w:rsid w:val="001A21A8"/>
    <w:rsid w:val="001A4F1A"/>
    <w:rsid w:val="001B3CFE"/>
    <w:rsid w:val="001B4181"/>
    <w:rsid w:val="001B6347"/>
    <w:rsid w:val="001C1B4B"/>
    <w:rsid w:val="001C415A"/>
    <w:rsid w:val="001C45CE"/>
    <w:rsid w:val="001D351E"/>
    <w:rsid w:val="001D3DEB"/>
    <w:rsid w:val="001D5CFA"/>
    <w:rsid w:val="001E413D"/>
    <w:rsid w:val="001E555B"/>
    <w:rsid w:val="001E7882"/>
    <w:rsid w:val="001F3FC6"/>
    <w:rsid w:val="001F4B6E"/>
    <w:rsid w:val="00210B47"/>
    <w:rsid w:val="00215357"/>
    <w:rsid w:val="00225A1B"/>
    <w:rsid w:val="002277BE"/>
    <w:rsid w:val="00234B29"/>
    <w:rsid w:val="00247992"/>
    <w:rsid w:val="00254ADB"/>
    <w:rsid w:val="00254FDE"/>
    <w:rsid w:val="00255838"/>
    <w:rsid w:val="0025789E"/>
    <w:rsid w:val="00263CF2"/>
    <w:rsid w:val="00270712"/>
    <w:rsid w:val="00270CB4"/>
    <w:rsid w:val="00270FD2"/>
    <w:rsid w:val="00272062"/>
    <w:rsid w:val="002742F0"/>
    <w:rsid w:val="002766EB"/>
    <w:rsid w:val="0028259E"/>
    <w:rsid w:val="00285783"/>
    <w:rsid w:val="00286413"/>
    <w:rsid w:val="00296F33"/>
    <w:rsid w:val="002A2C89"/>
    <w:rsid w:val="002A6F17"/>
    <w:rsid w:val="002B649F"/>
    <w:rsid w:val="002C0BB6"/>
    <w:rsid w:val="002C15DB"/>
    <w:rsid w:val="002C65F4"/>
    <w:rsid w:val="002D20FB"/>
    <w:rsid w:val="002D3440"/>
    <w:rsid w:val="002D390E"/>
    <w:rsid w:val="002E4416"/>
    <w:rsid w:val="002E56FF"/>
    <w:rsid w:val="002E7C22"/>
    <w:rsid w:val="002F1B54"/>
    <w:rsid w:val="002F2A18"/>
    <w:rsid w:val="002F4744"/>
    <w:rsid w:val="002F59AC"/>
    <w:rsid w:val="002F6AC4"/>
    <w:rsid w:val="00306A58"/>
    <w:rsid w:val="00307F37"/>
    <w:rsid w:val="00310175"/>
    <w:rsid w:val="003132D5"/>
    <w:rsid w:val="0032198E"/>
    <w:rsid w:val="0032303B"/>
    <w:rsid w:val="00326C27"/>
    <w:rsid w:val="00326F16"/>
    <w:rsid w:val="00331468"/>
    <w:rsid w:val="00343E6A"/>
    <w:rsid w:val="0034518A"/>
    <w:rsid w:val="00351396"/>
    <w:rsid w:val="00361D76"/>
    <w:rsid w:val="0037039C"/>
    <w:rsid w:val="00371A44"/>
    <w:rsid w:val="00373552"/>
    <w:rsid w:val="00375E95"/>
    <w:rsid w:val="003766BA"/>
    <w:rsid w:val="00376A35"/>
    <w:rsid w:val="00382A93"/>
    <w:rsid w:val="00386DD0"/>
    <w:rsid w:val="003871A9"/>
    <w:rsid w:val="0039610E"/>
    <w:rsid w:val="00396C98"/>
    <w:rsid w:val="00396E92"/>
    <w:rsid w:val="00396EF3"/>
    <w:rsid w:val="003975F1"/>
    <w:rsid w:val="003A1675"/>
    <w:rsid w:val="003A29F9"/>
    <w:rsid w:val="003B0714"/>
    <w:rsid w:val="003B5735"/>
    <w:rsid w:val="003B6C23"/>
    <w:rsid w:val="003B7C09"/>
    <w:rsid w:val="003C6B89"/>
    <w:rsid w:val="003D42D7"/>
    <w:rsid w:val="003E6F1F"/>
    <w:rsid w:val="003E7193"/>
    <w:rsid w:val="003F26A1"/>
    <w:rsid w:val="003F3EE7"/>
    <w:rsid w:val="00402938"/>
    <w:rsid w:val="00404535"/>
    <w:rsid w:val="00405C05"/>
    <w:rsid w:val="00407985"/>
    <w:rsid w:val="00411E00"/>
    <w:rsid w:val="0041305A"/>
    <w:rsid w:val="0041682C"/>
    <w:rsid w:val="00417B98"/>
    <w:rsid w:val="00421136"/>
    <w:rsid w:val="00421167"/>
    <w:rsid w:val="004356DE"/>
    <w:rsid w:val="00436551"/>
    <w:rsid w:val="004428F5"/>
    <w:rsid w:val="004438FD"/>
    <w:rsid w:val="00446B2D"/>
    <w:rsid w:val="0045708E"/>
    <w:rsid w:val="0046395D"/>
    <w:rsid w:val="004734E3"/>
    <w:rsid w:val="004758E6"/>
    <w:rsid w:val="00483795"/>
    <w:rsid w:val="00483FAE"/>
    <w:rsid w:val="004841EF"/>
    <w:rsid w:val="0048466E"/>
    <w:rsid w:val="004878B4"/>
    <w:rsid w:val="00487DAD"/>
    <w:rsid w:val="004906FC"/>
    <w:rsid w:val="0049094D"/>
    <w:rsid w:val="00491AAC"/>
    <w:rsid w:val="00492DCC"/>
    <w:rsid w:val="004A5E3E"/>
    <w:rsid w:val="004A7FB2"/>
    <w:rsid w:val="004B07F9"/>
    <w:rsid w:val="004B2B77"/>
    <w:rsid w:val="004B412E"/>
    <w:rsid w:val="004B5B1B"/>
    <w:rsid w:val="004B7E63"/>
    <w:rsid w:val="004C07A9"/>
    <w:rsid w:val="004C0812"/>
    <w:rsid w:val="004C3D21"/>
    <w:rsid w:val="004C5394"/>
    <w:rsid w:val="004C6ED1"/>
    <w:rsid w:val="004D067C"/>
    <w:rsid w:val="004D1859"/>
    <w:rsid w:val="004D7AC5"/>
    <w:rsid w:val="004E626D"/>
    <w:rsid w:val="004F3CF7"/>
    <w:rsid w:val="004F4AB8"/>
    <w:rsid w:val="004F70DB"/>
    <w:rsid w:val="004F778D"/>
    <w:rsid w:val="00504A7C"/>
    <w:rsid w:val="005102CA"/>
    <w:rsid w:val="00523B41"/>
    <w:rsid w:val="00524109"/>
    <w:rsid w:val="00525155"/>
    <w:rsid w:val="00536A25"/>
    <w:rsid w:val="005445AD"/>
    <w:rsid w:val="00553086"/>
    <w:rsid w:val="0056163A"/>
    <w:rsid w:val="00562167"/>
    <w:rsid w:val="0056660E"/>
    <w:rsid w:val="00572453"/>
    <w:rsid w:val="0057330E"/>
    <w:rsid w:val="00575E1D"/>
    <w:rsid w:val="00581626"/>
    <w:rsid w:val="00587750"/>
    <w:rsid w:val="00592E88"/>
    <w:rsid w:val="005A1095"/>
    <w:rsid w:val="005B12B4"/>
    <w:rsid w:val="005B372D"/>
    <w:rsid w:val="005C2863"/>
    <w:rsid w:val="005C2E0A"/>
    <w:rsid w:val="005C7448"/>
    <w:rsid w:val="005D3A91"/>
    <w:rsid w:val="005D3F9A"/>
    <w:rsid w:val="005E16E8"/>
    <w:rsid w:val="005E419C"/>
    <w:rsid w:val="005E492D"/>
    <w:rsid w:val="005E7894"/>
    <w:rsid w:val="005F0C58"/>
    <w:rsid w:val="005F0E99"/>
    <w:rsid w:val="005F2D6C"/>
    <w:rsid w:val="005F39ED"/>
    <w:rsid w:val="005F5F9E"/>
    <w:rsid w:val="006062C1"/>
    <w:rsid w:val="00606D7C"/>
    <w:rsid w:val="00607F9F"/>
    <w:rsid w:val="00616DA8"/>
    <w:rsid w:val="006174FF"/>
    <w:rsid w:val="006248D4"/>
    <w:rsid w:val="006255BE"/>
    <w:rsid w:val="0063662C"/>
    <w:rsid w:val="00640ADA"/>
    <w:rsid w:val="00641B32"/>
    <w:rsid w:val="00642BB0"/>
    <w:rsid w:val="00643516"/>
    <w:rsid w:val="00645EB0"/>
    <w:rsid w:val="00654D22"/>
    <w:rsid w:val="00657EC3"/>
    <w:rsid w:val="00660A95"/>
    <w:rsid w:val="006633CB"/>
    <w:rsid w:val="00663B64"/>
    <w:rsid w:val="0067083D"/>
    <w:rsid w:val="00673428"/>
    <w:rsid w:val="00675289"/>
    <w:rsid w:val="00676045"/>
    <w:rsid w:val="006764E8"/>
    <w:rsid w:val="006900BA"/>
    <w:rsid w:val="0069297C"/>
    <w:rsid w:val="00697BEA"/>
    <w:rsid w:val="006B0988"/>
    <w:rsid w:val="006B1BB9"/>
    <w:rsid w:val="006C1752"/>
    <w:rsid w:val="006C34B6"/>
    <w:rsid w:val="006C3516"/>
    <w:rsid w:val="006C6130"/>
    <w:rsid w:val="006C7AFB"/>
    <w:rsid w:val="006D12A5"/>
    <w:rsid w:val="006D1A50"/>
    <w:rsid w:val="006D3BFE"/>
    <w:rsid w:val="006D5B3E"/>
    <w:rsid w:val="006D7348"/>
    <w:rsid w:val="006D7496"/>
    <w:rsid w:val="006E328E"/>
    <w:rsid w:val="006E6643"/>
    <w:rsid w:val="006E6943"/>
    <w:rsid w:val="006E7764"/>
    <w:rsid w:val="006F1039"/>
    <w:rsid w:val="006F36B6"/>
    <w:rsid w:val="00700136"/>
    <w:rsid w:val="0070527A"/>
    <w:rsid w:val="00705985"/>
    <w:rsid w:val="007064B1"/>
    <w:rsid w:val="0071247E"/>
    <w:rsid w:val="0071790D"/>
    <w:rsid w:val="007202BC"/>
    <w:rsid w:val="00727CF5"/>
    <w:rsid w:val="007310A0"/>
    <w:rsid w:val="00750AE4"/>
    <w:rsid w:val="007512B9"/>
    <w:rsid w:val="007526C8"/>
    <w:rsid w:val="0075270C"/>
    <w:rsid w:val="00753CAE"/>
    <w:rsid w:val="0076399B"/>
    <w:rsid w:val="00770012"/>
    <w:rsid w:val="00776E7C"/>
    <w:rsid w:val="00777114"/>
    <w:rsid w:val="00780A19"/>
    <w:rsid w:val="007870DC"/>
    <w:rsid w:val="00794BA6"/>
    <w:rsid w:val="00795BD7"/>
    <w:rsid w:val="00795C23"/>
    <w:rsid w:val="007A6AA7"/>
    <w:rsid w:val="007A7E1A"/>
    <w:rsid w:val="007B2764"/>
    <w:rsid w:val="007B2A6B"/>
    <w:rsid w:val="007C0B9F"/>
    <w:rsid w:val="007C1AA0"/>
    <w:rsid w:val="007C1CCA"/>
    <w:rsid w:val="007C7748"/>
    <w:rsid w:val="007D318B"/>
    <w:rsid w:val="007D4B2E"/>
    <w:rsid w:val="007D77A4"/>
    <w:rsid w:val="007E1264"/>
    <w:rsid w:val="007E1384"/>
    <w:rsid w:val="007E5DE0"/>
    <w:rsid w:val="00802651"/>
    <w:rsid w:val="008032D9"/>
    <w:rsid w:val="00824DB5"/>
    <w:rsid w:val="008270FC"/>
    <w:rsid w:val="00830D50"/>
    <w:rsid w:val="00831CC2"/>
    <w:rsid w:val="00834307"/>
    <w:rsid w:val="0083633D"/>
    <w:rsid w:val="00836BA1"/>
    <w:rsid w:val="0083705C"/>
    <w:rsid w:val="0084024D"/>
    <w:rsid w:val="008408A9"/>
    <w:rsid w:val="00841F19"/>
    <w:rsid w:val="00844B6A"/>
    <w:rsid w:val="00844E56"/>
    <w:rsid w:val="008536E8"/>
    <w:rsid w:val="00854A6C"/>
    <w:rsid w:val="008578D0"/>
    <w:rsid w:val="00862987"/>
    <w:rsid w:val="008669FA"/>
    <w:rsid w:val="00873A4F"/>
    <w:rsid w:val="008875F6"/>
    <w:rsid w:val="0088775D"/>
    <w:rsid w:val="00893DE5"/>
    <w:rsid w:val="008A3472"/>
    <w:rsid w:val="008A34F0"/>
    <w:rsid w:val="008A37C0"/>
    <w:rsid w:val="008C2BD9"/>
    <w:rsid w:val="008C695E"/>
    <w:rsid w:val="008E35CA"/>
    <w:rsid w:val="008E54E2"/>
    <w:rsid w:val="00903DA1"/>
    <w:rsid w:val="009071F9"/>
    <w:rsid w:val="00911B49"/>
    <w:rsid w:val="009129E5"/>
    <w:rsid w:val="00912E24"/>
    <w:rsid w:val="009175CF"/>
    <w:rsid w:val="00917D21"/>
    <w:rsid w:val="0092202F"/>
    <w:rsid w:val="00922C6A"/>
    <w:rsid w:val="00930CD3"/>
    <w:rsid w:val="00933031"/>
    <w:rsid w:val="009337F2"/>
    <w:rsid w:val="00933832"/>
    <w:rsid w:val="009351E0"/>
    <w:rsid w:val="00950471"/>
    <w:rsid w:val="00952964"/>
    <w:rsid w:val="00953040"/>
    <w:rsid w:val="00953DC4"/>
    <w:rsid w:val="00956319"/>
    <w:rsid w:val="00963B75"/>
    <w:rsid w:val="009653CE"/>
    <w:rsid w:val="009809A7"/>
    <w:rsid w:val="00983174"/>
    <w:rsid w:val="0098516F"/>
    <w:rsid w:val="00985CC2"/>
    <w:rsid w:val="00992D98"/>
    <w:rsid w:val="00993F07"/>
    <w:rsid w:val="00994D61"/>
    <w:rsid w:val="00995FB6"/>
    <w:rsid w:val="009A0E25"/>
    <w:rsid w:val="009A507C"/>
    <w:rsid w:val="009B60A2"/>
    <w:rsid w:val="009B70C6"/>
    <w:rsid w:val="009C2CFE"/>
    <w:rsid w:val="009C5847"/>
    <w:rsid w:val="009C7844"/>
    <w:rsid w:val="009D0C13"/>
    <w:rsid w:val="009D167B"/>
    <w:rsid w:val="009D2E9E"/>
    <w:rsid w:val="009F1691"/>
    <w:rsid w:val="009F205C"/>
    <w:rsid w:val="00A01256"/>
    <w:rsid w:val="00A01A90"/>
    <w:rsid w:val="00A071E2"/>
    <w:rsid w:val="00A1260A"/>
    <w:rsid w:val="00A23376"/>
    <w:rsid w:val="00A32968"/>
    <w:rsid w:val="00A36942"/>
    <w:rsid w:val="00A40BC8"/>
    <w:rsid w:val="00A55FD1"/>
    <w:rsid w:val="00A563DC"/>
    <w:rsid w:val="00A72DC8"/>
    <w:rsid w:val="00A73EBC"/>
    <w:rsid w:val="00A8743D"/>
    <w:rsid w:val="00A9233F"/>
    <w:rsid w:val="00A96097"/>
    <w:rsid w:val="00A9742C"/>
    <w:rsid w:val="00AA0528"/>
    <w:rsid w:val="00AA2601"/>
    <w:rsid w:val="00AB4838"/>
    <w:rsid w:val="00AC0438"/>
    <w:rsid w:val="00AC1283"/>
    <w:rsid w:val="00AC4F6F"/>
    <w:rsid w:val="00AD4DA3"/>
    <w:rsid w:val="00AE14AE"/>
    <w:rsid w:val="00AE3F77"/>
    <w:rsid w:val="00AE4FCC"/>
    <w:rsid w:val="00AE5A73"/>
    <w:rsid w:val="00AF415D"/>
    <w:rsid w:val="00AF6095"/>
    <w:rsid w:val="00AF7576"/>
    <w:rsid w:val="00B00444"/>
    <w:rsid w:val="00B015D3"/>
    <w:rsid w:val="00B017E0"/>
    <w:rsid w:val="00B01B84"/>
    <w:rsid w:val="00B025C6"/>
    <w:rsid w:val="00B05637"/>
    <w:rsid w:val="00B0651D"/>
    <w:rsid w:val="00B11EB3"/>
    <w:rsid w:val="00B14286"/>
    <w:rsid w:val="00B272A4"/>
    <w:rsid w:val="00B43E29"/>
    <w:rsid w:val="00B50165"/>
    <w:rsid w:val="00B52ADF"/>
    <w:rsid w:val="00B60EA8"/>
    <w:rsid w:val="00B722EC"/>
    <w:rsid w:val="00B733F4"/>
    <w:rsid w:val="00B83BE9"/>
    <w:rsid w:val="00B8450C"/>
    <w:rsid w:val="00B912E4"/>
    <w:rsid w:val="00B9521C"/>
    <w:rsid w:val="00BA0E8C"/>
    <w:rsid w:val="00BA1339"/>
    <w:rsid w:val="00BA3707"/>
    <w:rsid w:val="00BB0334"/>
    <w:rsid w:val="00BB33FE"/>
    <w:rsid w:val="00BB4A39"/>
    <w:rsid w:val="00BB5634"/>
    <w:rsid w:val="00BC21E2"/>
    <w:rsid w:val="00BC77F8"/>
    <w:rsid w:val="00BD237F"/>
    <w:rsid w:val="00BD7117"/>
    <w:rsid w:val="00BE3756"/>
    <w:rsid w:val="00BE59CA"/>
    <w:rsid w:val="00BF1F28"/>
    <w:rsid w:val="00BF35B8"/>
    <w:rsid w:val="00BF39B7"/>
    <w:rsid w:val="00BF3FA9"/>
    <w:rsid w:val="00BF48EF"/>
    <w:rsid w:val="00BF6F6A"/>
    <w:rsid w:val="00C00479"/>
    <w:rsid w:val="00C005D8"/>
    <w:rsid w:val="00C01C44"/>
    <w:rsid w:val="00C05D28"/>
    <w:rsid w:val="00C0726B"/>
    <w:rsid w:val="00C13818"/>
    <w:rsid w:val="00C154E2"/>
    <w:rsid w:val="00C17556"/>
    <w:rsid w:val="00C21FA3"/>
    <w:rsid w:val="00C26002"/>
    <w:rsid w:val="00C30CD9"/>
    <w:rsid w:val="00C30ED7"/>
    <w:rsid w:val="00C34A53"/>
    <w:rsid w:val="00C3776D"/>
    <w:rsid w:val="00C43BC9"/>
    <w:rsid w:val="00C47522"/>
    <w:rsid w:val="00C51CC2"/>
    <w:rsid w:val="00C638F9"/>
    <w:rsid w:val="00C64940"/>
    <w:rsid w:val="00C725AF"/>
    <w:rsid w:val="00C736B6"/>
    <w:rsid w:val="00C75557"/>
    <w:rsid w:val="00C76A45"/>
    <w:rsid w:val="00C77124"/>
    <w:rsid w:val="00C80297"/>
    <w:rsid w:val="00C80A4A"/>
    <w:rsid w:val="00C81038"/>
    <w:rsid w:val="00C81F0D"/>
    <w:rsid w:val="00C86F11"/>
    <w:rsid w:val="00C9062A"/>
    <w:rsid w:val="00C93C7A"/>
    <w:rsid w:val="00CA2732"/>
    <w:rsid w:val="00CA2D58"/>
    <w:rsid w:val="00CA3F9D"/>
    <w:rsid w:val="00CB0016"/>
    <w:rsid w:val="00CC6C25"/>
    <w:rsid w:val="00CC7C94"/>
    <w:rsid w:val="00CD1160"/>
    <w:rsid w:val="00CD23B5"/>
    <w:rsid w:val="00CE1464"/>
    <w:rsid w:val="00CE6F03"/>
    <w:rsid w:val="00CF1A1F"/>
    <w:rsid w:val="00CF1B26"/>
    <w:rsid w:val="00CF37ED"/>
    <w:rsid w:val="00CF37EE"/>
    <w:rsid w:val="00CF6AD3"/>
    <w:rsid w:val="00D03987"/>
    <w:rsid w:val="00D11E9B"/>
    <w:rsid w:val="00D158AC"/>
    <w:rsid w:val="00D20E36"/>
    <w:rsid w:val="00D223F8"/>
    <w:rsid w:val="00D22DA6"/>
    <w:rsid w:val="00D23BCF"/>
    <w:rsid w:val="00D31A2F"/>
    <w:rsid w:val="00D35869"/>
    <w:rsid w:val="00D4224B"/>
    <w:rsid w:val="00D46FB9"/>
    <w:rsid w:val="00D53601"/>
    <w:rsid w:val="00D54404"/>
    <w:rsid w:val="00D54909"/>
    <w:rsid w:val="00D54FA7"/>
    <w:rsid w:val="00D65148"/>
    <w:rsid w:val="00D70381"/>
    <w:rsid w:val="00D70E5B"/>
    <w:rsid w:val="00D73338"/>
    <w:rsid w:val="00D820B3"/>
    <w:rsid w:val="00D85DD2"/>
    <w:rsid w:val="00D87B2C"/>
    <w:rsid w:val="00D968CA"/>
    <w:rsid w:val="00DA1E28"/>
    <w:rsid w:val="00DA5E26"/>
    <w:rsid w:val="00DB6870"/>
    <w:rsid w:val="00DB7ADF"/>
    <w:rsid w:val="00DC2274"/>
    <w:rsid w:val="00DC5FF8"/>
    <w:rsid w:val="00DC7A0E"/>
    <w:rsid w:val="00DD1FDE"/>
    <w:rsid w:val="00DD3EED"/>
    <w:rsid w:val="00DE0E6E"/>
    <w:rsid w:val="00DE754A"/>
    <w:rsid w:val="00E10776"/>
    <w:rsid w:val="00E15F5D"/>
    <w:rsid w:val="00E2424D"/>
    <w:rsid w:val="00E24AD5"/>
    <w:rsid w:val="00E25761"/>
    <w:rsid w:val="00E3430F"/>
    <w:rsid w:val="00E34370"/>
    <w:rsid w:val="00E37A9B"/>
    <w:rsid w:val="00E410FD"/>
    <w:rsid w:val="00E4325B"/>
    <w:rsid w:val="00E50ADB"/>
    <w:rsid w:val="00E51CC7"/>
    <w:rsid w:val="00E54076"/>
    <w:rsid w:val="00E54EAA"/>
    <w:rsid w:val="00E6638B"/>
    <w:rsid w:val="00E702B3"/>
    <w:rsid w:val="00E753E7"/>
    <w:rsid w:val="00E84D67"/>
    <w:rsid w:val="00E852DB"/>
    <w:rsid w:val="00E85CD7"/>
    <w:rsid w:val="00E864FB"/>
    <w:rsid w:val="00E869CB"/>
    <w:rsid w:val="00E91093"/>
    <w:rsid w:val="00E936F8"/>
    <w:rsid w:val="00E944B7"/>
    <w:rsid w:val="00EA20FA"/>
    <w:rsid w:val="00EA3182"/>
    <w:rsid w:val="00EB2C0F"/>
    <w:rsid w:val="00EC2F76"/>
    <w:rsid w:val="00ED20BC"/>
    <w:rsid w:val="00ED7038"/>
    <w:rsid w:val="00EE2982"/>
    <w:rsid w:val="00EE65DF"/>
    <w:rsid w:val="00EE6BF2"/>
    <w:rsid w:val="00EE73A8"/>
    <w:rsid w:val="00EE7FF4"/>
    <w:rsid w:val="00EF3572"/>
    <w:rsid w:val="00EF4E3F"/>
    <w:rsid w:val="00EF7796"/>
    <w:rsid w:val="00F071D3"/>
    <w:rsid w:val="00F1490F"/>
    <w:rsid w:val="00F163F1"/>
    <w:rsid w:val="00F239FA"/>
    <w:rsid w:val="00F23B16"/>
    <w:rsid w:val="00F33549"/>
    <w:rsid w:val="00F43187"/>
    <w:rsid w:val="00F46F63"/>
    <w:rsid w:val="00F546D6"/>
    <w:rsid w:val="00F54ABC"/>
    <w:rsid w:val="00F62699"/>
    <w:rsid w:val="00F62802"/>
    <w:rsid w:val="00F62C9D"/>
    <w:rsid w:val="00F65C9A"/>
    <w:rsid w:val="00F67041"/>
    <w:rsid w:val="00F727C8"/>
    <w:rsid w:val="00F90160"/>
    <w:rsid w:val="00F90366"/>
    <w:rsid w:val="00F909B5"/>
    <w:rsid w:val="00FA7F66"/>
    <w:rsid w:val="00FB22CF"/>
    <w:rsid w:val="00FB2CEB"/>
    <w:rsid w:val="00FB3BB4"/>
    <w:rsid w:val="00FB4495"/>
    <w:rsid w:val="00FB5796"/>
    <w:rsid w:val="00FB5B25"/>
    <w:rsid w:val="00FD776B"/>
    <w:rsid w:val="00FD799B"/>
    <w:rsid w:val="00FE06A1"/>
    <w:rsid w:val="00FE28FF"/>
    <w:rsid w:val="00FF0710"/>
    <w:rsid w:val="00FF3EF9"/>
    <w:rsid w:val="00FF408A"/>
    <w:rsid w:val="00FF4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1FB4B7"/>
  <w15:docId w15:val="{2C1E7BDD-FA4C-466F-ADB4-1F2AB717D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53DC4"/>
    <w:rPr>
      <w:rFonts w:ascii="Tahoma" w:hAnsi="Tahoma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953DC4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styleId="Hypertextovodkaz">
    <w:name w:val="Hyperlink"/>
    <w:semiHidden/>
    <w:rPr>
      <w:rFonts w:ascii="Tahoma" w:hAnsi="Tahoma" w:cs="Tahoma" w:hint="default"/>
      <w:b/>
      <w:bCs/>
      <w:strike w:val="0"/>
      <w:dstrike w:val="0"/>
      <w:color w:val="000080"/>
      <w:sz w:val="20"/>
      <w:szCs w:val="20"/>
      <w:u w:val="none"/>
      <w:effect w:val="none"/>
    </w:rPr>
  </w:style>
  <w:style w:type="paragraph" w:styleId="Textbubliny">
    <w:name w:val="Balloon Text"/>
    <w:basedOn w:val="Normln"/>
    <w:rPr>
      <w:rFonts w:cs="Tahoma"/>
      <w:sz w:val="16"/>
      <w:szCs w:val="16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paragraph" w:customStyle="1" w:styleId="Adresa">
    <w:name w:val="Adresa"/>
    <w:basedOn w:val="Normln"/>
    <w:link w:val="AdresaChar"/>
    <w:qFormat/>
    <w:rsid w:val="00B272A4"/>
    <w:pPr>
      <w:framePr w:hSpace="141" w:wrap="around" w:vAnchor="text" w:hAnchor="text" w:xAlign="center" w:y="1"/>
      <w:spacing w:line="360" w:lineRule="auto"/>
      <w:suppressOverlap/>
    </w:pPr>
    <w:rPr>
      <w:rFonts w:ascii="Arial" w:hAnsi="Arial" w:cs="Arial"/>
      <w:b/>
      <w:sz w:val="18"/>
      <w:szCs w:val="18"/>
    </w:rPr>
  </w:style>
  <w:style w:type="paragraph" w:customStyle="1" w:styleId="Zkladnodstavec">
    <w:name w:val="[Základní odstavec]"/>
    <w:basedOn w:val="Normln"/>
    <w:pPr>
      <w:autoSpaceDE w:val="0"/>
      <w:autoSpaceDN w:val="0"/>
      <w:adjustRightInd w:val="0"/>
      <w:spacing w:line="288" w:lineRule="auto"/>
      <w:textAlignment w:val="center"/>
    </w:pPr>
    <w:rPr>
      <w:color w:val="000000"/>
    </w:rPr>
  </w:style>
  <w:style w:type="character" w:customStyle="1" w:styleId="AdresaChar">
    <w:name w:val="Adresa Char"/>
    <w:link w:val="Adresa"/>
    <w:rsid w:val="00B272A4"/>
    <w:rPr>
      <w:rFonts w:ascii="Arial" w:hAnsi="Arial" w:cs="Arial"/>
      <w:b/>
      <w:sz w:val="18"/>
      <w:szCs w:val="18"/>
    </w:rPr>
  </w:style>
  <w:style w:type="table" w:styleId="Mkatabulky">
    <w:name w:val="Table Grid"/>
    <w:basedOn w:val="Normlntabulka"/>
    <w:uiPriority w:val="59"/>
    <w:rsid w:val="00D422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AA052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A0528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A052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A052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A0528"/>
    <w:rPr>
      <w:b/>
      <w:bCs/>
    </w:rPr>
  </w:style>
  <w:style w:type="character" w:customStyle="1" w:styleId="ZpatChar">
    <w:name w:val="Zápatí Char"/>
    <w:basedOn w:val="Standardnpsmoodstavce"/>
    <w:link w:val="Zpat"/>
    <w:uiPriority w:val="99"/>
    <w:rsid w:val="006E6943"/>
    <w:rPr>
      <w:sz w:val="24"/>
      <w:szCs w:val="24"/>
    </w:rPr>
  </w:style>
  <w:style w:type="character" w:customStyle="1" w:styleId="ZhlavChar">
    <w:name w:val="Záhlaví Char"/>
    <w:basedOn w:val="Standardnpsmoodstavce"/>
    <w:link w:val="Zhlav"/>
    <w:uiPriority w:val="99"/>
    <w:locked/>
    <w:rsid w:val="00953DC4"/>
    <w:rPr>
      <w:rFonts w:ascii="Tahoma" w:hAnsi="Tahoma"/>
      <w:szCs w:val="24"/>
    </w:rPr>
  </w:style>
  <w:style w:type="paragraph" w:customStyle="1" w:styleId="KUMS-text">
    <w:name w:val="KUMS-text"/>
    <w:basedOn w:val="Zkladntext"/>
    <w:uiPriority w:val="99"/>
    <w:rsid w:val="003766BA"/>
    <w:pPr>
      <w:spacing w:after="280" w:line="280" w:lineRule="exact"/>
      <w:jc w:val="both"/>
    </w:pPr>
    <w:rPr>
      <w:rFonts w:eastAsiaTheme="minorEastAsia" w:cs="Tahoma"/>
      <w:szCs w:val="20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3766BA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3766BA"/>
    <w:rPr>
      <w:sz w:val="24"/>
      <w:szCs w:val="24"/>
    </w:rPr>
  </w:style>
  <w:style w:type="character" w:styleId="Zdraznn">
    <w:name w:val="Emphasis"/>
    <w:basedOn w:val="Standardnpsmoodstavce"/>
    <w:uiPriority w:val="20"/>
    <w:qFormat/>
    <w:rsid w:val="003766BA"/>
    <w:rPr>
      <w:i/>
      <w:iCs/>
    </w:rPr>
  </w:style>
  <w:style w:type="character" w:styleId="Zdraznnintenzivn">
    <w:name w:val="Intense Emphasis"/>
    <w:basedOn w:val="Standardnpsmoodstavce"/>
    <w:uiPriority w:val="21"/>
    <w:qFormat/>
    <w:rsid w:val="003766BA"/>
    <w:rPr>
      <w:i/>
      <w:iCs/>
      <w:color w:val="5B9BD5" w:themeColor="accent1"/>
    </w:rPr>
  </w:style>
  <w:style w:type="character" w:styleId="Zdraznnjemn">
    <w:name w:val="Subtle Emphasis"/>
    <w:basedOn w:val="Standardnpsmoodstavce"/>
    <w:uiPriority w:val="19"/>
    <w:qFormat/>
    <w:rsid w:val="003766BA"/>
    <w:rPr>
      <w:i/>
      <w:iCs/>
      <w:color w:val="404040" w:themeColor="text1" w:themeTint="BF"/>
    </w:rPr>
  </w:style>
  <w:style w:type="paragraph" w:customStyle="1" w:styleId="identifikandajedopisuKUJK">
    <w:name w:val="identifikační údaje dopisu KUJK"/>
    <w:basedOn w:val="Adresa"/>
    <w:link w:val="identifikandajedopisuKUJKChar"/>
    <w:qFormat/>
    <w:rsid w:val="00953DC4"/>
    <w:pPr>
      <w:framePr w:wrap="around" w:vAnchor="page" w:hAnchor="margin" w:xAlign="left" w:y="2545"/>
      <w:spacing w:line="240" w:lineRule="auto"/>
      <w:suppressOverlap w:val="0"/>
    </w:pPr>
    <w:rPr>
      <w:rFonts w:ascii="Tahoma" w:hAnsi="Tahoma" w:cs="Tahoma"/>
      <w:b w:val="0"/>
    </w:rPr>
  </w:style>
  <w:style w:type="paragraph" w:customStyle="1" w:styleId="spznKUJK">
    <w:name w:val="sp.zn.KUJK"/>
    <w:basedOn w:val="Normln"/>
    <w:link w:val="spznKUJKChar"/>
    <w:qFormat/>
    <w:rsid w:val="009D0C13"/>
  </w:style>
  <w:style w:type="character" w:customStyle="1" w:styleId="identifikandajedopisuKUJKChar">
    <w:name w:val="identifikační údaje dopisu KUJK Char"/>
    <w:basedOn w:val="AdresaChar"/>
    <w:link w:val="identifikandajedopisuKUJK"/>
    <w:rsid w:val="00953DC4"/>
    <w:rPr>
      <w:rFonts w:ascii="Tahoma" w:hAnsi="Tahoma" w:cs="Tahoma"/>
      <w:b w:val="0"/>
      <w:sz w:val="18"/>
      <w:szCs w:val="18"/>
    </w:rPr>
  </w:style>
  <w:style w:type="character" w:customStyle="1" w:styleId="spznKUJKChar">
    <w:name w:val="sp.zn.KUJK Char"/>
    <w:basedOn w:val="identifikandajedopisuKUJKChar"/>
    <w:link w:val="spznKUJK"/>
    <w:rsid w:val="009D0C13"/>
    <w:rPr>
      <w:rFonts w:ascii="Tahoma" w:hAnsi="Tahoma" w:cs="Tahoma"/>
      <w:b w:val="0"/>
      <w:i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5C7448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483795"/>
    <w:rPr>
      <w:color w:val="605E5C"/>
      <w:shd w:val="clear" w:color="auto" w:fill="E1DFDD"/>
    </w:rPr>
  </w:style>
  <w:style w:type="character" w:customStyle="1" w:styleId="ct-span">
    <w:name w:val="ct-span"/>
    <w:basedOn w:val="Standardnpsmoodstavce"/>
    <w:rsid w:val="00E54EAA"/>
  </w:style>
  <w:style w:type="character" w:styleId="Sledovanodkaz">
    <w:name w:val="FollowedHyperlink"/>
    <w:basedOn w:val="Standardnpsmoodstavce"/>
    <w:uiPriority w:val="99"/>
    <w:semiHidden/>
    <w:unhideWhenUsed/>
    <w:rsid w:val="000169F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6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75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9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5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1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0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10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774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33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14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46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86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03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68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53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32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01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3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32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3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542498">
                  <w:marLeft w:val="3"/>
                  <w:marRight w:val="3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1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80836">
                  <w:marLeft w:val="3"/>
                  <w:marRight w:val="3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molkova2@kraj-jihocesky.cz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tel:+420380735137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ozkova\AppData\Local\Microsoft\Windows\Temporary%20Internet%20Files\Content.Outlook\60T6HEV2\pp_znak_kraje_2r%20(004)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2DB099-B242-4348-9250-F2951AD30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pp_znak_kraje_2r (004)</Template>
  <TotalTime>17</TotalTime>
  <Pages>5</Pages>
  <Words>1091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8</vt:lpstr>
    </vt:vector>
  </TitlesOfParts>
  <Company>JIH s.r.o.</Company>
  <LinksUpToDate>false</LinksUpToDate>
  <CharactersWithSpaces>7515</CharactersWithSpaces>
  <SharedDoc>false</SharedDoc>
  <HLinks>
    <vt:vector size="6" baseType="variant">
      <vt:variant>
        <vt:i4>1638498</vt:i4>
      </vt:variant>
      <vt:variant>
        <vt:i4>0</vt:i4>
      </vt:variant>
      <vt:variant>
        <vt:i4>0</vt:i4>
      </vt:variant>
      <vt:variant>
        <vt:i4>5</vt:i4>
      </vt:variant>
      <vt:variant>
        <vt:lpwstr>mailto:xxx@kraj-jihocesky.cz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</dc:title>
  <dc:creator>Hana Brožková</dc:creator>
  <cp:lastModifiedBy>Homolková Helena</cp:lastModifiedBy>
  <cp:revision>8</cp:revision>
  <cp:lastPrinted>2019-01-31T09:48:00Z</cp:lastPrinted>
  <dcterms:created xsi:type="dcterms:W3CDTF">2026-09-01T11:15:00Z</dcterms:created>
  <dcterms:modified xsi:type="dcterms:W3CDTF">2026-09-03T05:33:00Z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