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545"/>
        <w:tblW w:w="10031" w:type="dxa"/>
        <w:tblLook w:val="04A0" w:firstRow="1" w:lastRow="0" w:firstColumn="1" w:lastColumn="0" w:noHBand="0" w:noVBand="1"/>
      </w:tblPr>
      <w:tblGrid>
        <w:gridCol w:w="2127"/>
        <w:gridCol w:w="3118"/>
        <w:gridCol w:w="392"/>
        <w:gridCol w:w="4394"/>
      </w:tblGrid>
      <w:tr w:rsidR="00E3430F" w:rsidRPr="007E1384" w14:paraId="353CCB71" w14:textId="77777777" w:rsidTr="005B6D00">
        <w:tc>
          <w:tcPr>
            <w:tcW w:w="5245" w:type="dxa"/>
            <w:gridSpan w:val="2"/>
            <w:vAlign w:val="center"/>
          </w:tcPr>
          <w:p w14:paraId="7C3F304F" w14:textId="77777777" w:rsidR="00E3430F" w:rsidRPr="007E1384" w:rsidRDefault="00E3430F" w:rsidP="00E3430F">
            <w:pPr>
              <w:tabs>
                <w:tab w:val="left" w:pos="6237"/>
              </w:tabs>
              <w:jc w:val="center"/>
              <w:rPr>
                <w:rFonts w:cs="Tahoma"/>
                <w:b/>
                <w:noProof/>
                <w:szCs w:val="22"/>
              </w:rPr>
            </w:pPr>
          </w:p>
        </w:tc>
        <w:tc>
          <w:tcPr>
            <w:tcW w:w="392" w:type="dxa"/>
          </w:tcPr>
          <w:p w14:paraId="1F2D37B2" w14:textId="77777777" w:rsidR="00E3430F" w:rsidRPr="007E1384" w:rsidRDefault="00E3430F" w:rsidP="00E3430F">
            <w:pPr>
              <w:tabs>
                <w:tab w:val="left" w:pos="6237"/>
              </w:tabs>
              <w:rPr>
                <w:rFonts w:cs="Tahoma"/>
                <w:b/>
                <w:noProof/>
                <w:szCs w:val="22"/>
              </w:rPr>
            </w:pPr>
          </w:p>
        </w:tc>
        <w:tc>
          <w:tcPr>
            <w:tcW w:w="4394" w:type="dxa"/>
          </w:tcPr>
          <w:p w14:paraId="24BE57D8" w14:textId="77777777" w:rsidR="00E3430F" w:rsidRPr="007E1384" w:rsidRDefault="00E3430F" w:rsidP="00E3430F">
            <w:pPr>
              <w:tabs>
                <w:tab w:val="left" w:pos="6237"/>
              </w:tabs>
              <w:rPr>
                <w:rFonts w:cs="Tahoma"/>
                <w:b/>
                <w:noProof/>
                <w:szCs w:val="20"/>
              </w:rPr>
            </w:pPr>
          </w:p>
        </w:tc>
      </w:tr>
      <w:tr w:rsidR="006D5B3E" w:rsidRPr="00312A34" w14:paraId="4502CB5A" w14:textId="77777777" w:rsidTr="005B6D00">
        <w:tc>
          <w:tcPr>
            <w:tcW w:w="2127" w:type="dxa"/>
          </w:tcPr>
          <w:p w14:paraId="52E4D57D" w14:textId="70EE95FC" w:rsidR="005B6D00" w:rsidRDefault="005B6D00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</w:pPr>
            <w:r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  <w:t xml:space="preserve">Vyřizuje: </w:t>
            </w:r>
          </w:p>
          <w:p w14:paraId="685D90A2" w14:textId="121CF4E6" w:rsidR="006D5B3E" w:rsidRPr="00470593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</w:pPr>
            <w:r w:rsidRPr="00470593"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  <w:t>Telefon:</w:t>
            </w:r>
          </w:p>
        </w:tc>
        <w:tc>
          <w:tcPr>
            <w:tcW w:w="3118" w:type="dxa"/>
          </w:tcPr>
          <w:p w14:paraId="1FEF94CF" w14:textId="5360748A" w:rsidR="005B6D00" w:rsidRDefault="005B6D00" w:rsidP="0074615D">
            <w:pPr>
              <w:pStyle w:val="identifikandajedopisuKUJK"/>
              <w:framePr w:hSpace="0" w:wrap="auto" w:vAnchor="margin" w:hAnchor="text" w:yAlign="inline"/>
              <w:rPr>
                <w:rFonts w:ascii="Neue Haas Grotesk Text Pro" w:hAnsi="Neue Haas Grotesk Text Pro"/>
              </w:rPr>
            </w:pPr>
            <w:r>
              <w:rPr>
                <w:rFonts w:ascii="Neue Haas Grotesk Text Pro" w:hAnsi="Neue Haas Grotesk Text Pro"/>
              </w:rPr>
              <w:t>Mgr. Milan Abrman</w:t>
            </w:r>
          </w:p>
          <w:p w14:paraId="68827E1A" w14:textId="5A530CE7" w:rsidR="006D5B3E" w:rsidRPr="0094473E" w:rsidRDefault="007260EC" w:rsidP="0074615D">
            <w:pPr>
              <w:pStyle w:val="identifikandajedopisuKUJK"/>
              <w:framePr w:hSpace="0" w:wrap="auto" w:vAnchor="margin" w:hAnchor="text" w:yAlign="inline"/>
              <w:rPr>
                <w:rFonts w:ascii="Neue Haas Grotesk Text Pro" w:hAnsi="Neue Haas Grotesk Text Pro"/>
              </w:rPr>
            </w:pPr>
            <w:r w:rsidRPr="0094473E">
              <w:rPr>
                <w:rFonts w:ascii="Neue Haas Grotesk Text Pro" w:hAnsi="Neue Haas Grotesk Text Pro"/>
              </w:rPr>
              <w:t>386 720 8</w:t>
            </w:r>
            <w:r w:rsidR="005B6D00">
              <w:rPr>
                <w:rFonts w:ascii="Neue Haas Grotesk Text Pro" w:hAnsi="Neue Haas Grotesk Text Pro"/>
              </w:rPr>
              <w:t>38</w:t>
            </w:r>
          </w:p>
        </w:tc>
        <w:tc>
          <w:tcPr>
            <w:tcW w:w="392" w:type="dxa"/>
          </w:tcPr>
          <w:p w14:paraId="712C90D2" w14:textId="77777777" w:rsidR="006D5B3E" w:rsidRPr="00312A3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  <w:tc>
          <w:tcPr>
            <w:tcW w:w="4394" w:type="dxa"/>
            <w:vMerge w:val="restart"/>
          </w:tcPr>
          <w:p w14:paraId="55BCBF46" w14:textId="77777777" w:rsidR="006D5B3E" w:rsidRPr="00312A34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</w:tr>
      <w:tr w:rsidR="006D5B3E" w:rsidRPr="00312A34" w14:paraId="5CA6A98D" w14:textId="77777777" w:rsidTr="005B6D00">
        <w:tc>
          <w:tcPr>
            <w:tcW w:w="2127" w:type="dxa"/>
          </w:tcPr>
          <w:p w14:paraId="17401D41" w14:textId="77777777" w:rsidR="006D5B3E" w:rsidRPr="00470593" w:rsidRDefault="006D5B3E" w:rsidP="006D5B3E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</w:pPr>
            <w:r w:rsidRPr="00470593">
              <w:rPr>
                <w:rFonts w:ascii="Neue Haas Grotesk Text Pro" w:hAnsi="Neue Haas Grotesk Text Pro" w:cs="Tahoma"/>
                <w:b w:val="0"/>
                <w:sz w:val="16"/>
                <w:szCs w:val="16"/>
              </w:rPr>
              <w:t>E-mail:</w:t>
            </w:r>
          </w:p>
        </w:tc>
        <w:tc>
          <w:tcPr>
            <w:tcW w:w="3118" w:type="dxa"/>
          </w:tcPr>
          <w:p w14:paraId="71E2334C" w14:textId="77777777" w:rsidR="006D5B3E" w:rsidRDefault="005B6D00" w:rsidP="00F862AD">
            <w:pPr>
              <w:pStyle w:val="identifikandajedopisuKUJK"/>
              <w:framePr w:hSpace="0" w:wrap="auto" w:vAnchor="margin" w:hAnchor="text" w:yAlign="inline"/>
            </w:pPr>
            <w:hyperlink r:id="rId8" w:history="1">
              <w:r w:rsidRPr="00DB321D">
                <w:rPr>
                  <w:rStyle w:val="Hypertextovodkaz"/>
                  <w:rFonts w:ascii="Neue Haas Grotesk Text Pro" w:hAnsi="Neue Haas Grotesk Text Pro"/>
                  <w:sz w:val="18"/>
                  <w:szCs w:val="18"/>
                </w:rPr>
                <w:t>abrman@kraj-jihocesky.cz</w:t>
              </w:r>
            </w:hyperlink>
          </w:p>
          <w:p w14:paraId="11AF0D20" w14:textId="7955F854" w:rsidR="00BA6DA2" w:rsidRPr="0094473E" w:rsidRDefault="00BA6DA2" w:rsidP="00F862AD">
            <w:pPr>
              <w:pStyle w:val="identifikandajedopisuKUJK"/>
              <w:framePr w:hSpace="0" w:wrap="auto" w:vAnchor="margin" w:hAnchor="text" w:yAlign="inline"/>
              <w:rPr>
                <w:rFonts w:ascii="Neue Haas Grotesk Text Pro" w:hAnsi="Neue Haas Grotesk Text Pro"/>
              </w:rPr>
            </w:pPr>
          </w:p>
        </w:tc>
        <w:tc>
          <w:tcPr>
            <w:tcW w:w="392" w:type="dxa"/>
          </w:tcPr>
          <w:p w14:paraId="0397352F" w14:textId="77777777" w:rsidR="006D5B3E" w:rsidRPr="00312A34" w:rsidRDefault="006D5B3E" w:rsidP="006D5B3E">
            <w:pPr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  <w:tc>
          <w:tcPr>
            <w:tcW w:w="4394" w:type="dxa"/>
            <w:vMerge/>
          </w:tcPr>
          <w:p w14:paraId="5ADFF429" w14:textId="77777777" w:rsidR="006D5B3E" w:rsidRPr="00312A34" w:rsidRDefault="006D5B3E" w:rsidP="006D5B3E">
            <w:pPr>
              <w:rPr>
                <w:rFonts w:ascii="Neue Haas Grotesk Text Pro" w:hAnsi="Neue Haas Grotesk Text Pro" w:cs="Tahoma"/>
                <w:b/>
                <w:sz w:val="19"/>
                <w:szCs w:val="19"/>
              </w:rPr>
            </w:pPr>
          </w:p>
        </w:tc>
      </w:tr>
      <w:tr w:rsidR="006D5B3E" w:rsidRPr="00312A34" w14:paraId="18FC41D4" w14:textId="77777777" w:rsidTr="005B6D00">
        <w:tc>
          <w:tcPr>
            <w:tcW w:w="2127" w:type="dxa"/>
            <w:vAlign w:val="center"/>
          </w:tcPr>
          <w:p w14:paraId="00C36C34" w14:textId="77777777" w:rsidR="006D5B3E" w:rsidRPr="00470593" w:rsidRDefault="006D5B3E" w:rsidP="006D5B3E">
            <w:pPr>
              <w:tabs>
                <w:tab w:val="left" w:pos="6237"/>
              </w:tabs>
              <w:rPr>
                <w:rFonts w:ascii="Neue Haas Grotesk Text Pro" w:hAnsi="Neue Haas Grotesk Text Pro" w:cs="Tahoma"/>
                <w:sz w:val="16"/>
                <w:szCs w:val="16"/>
              </w:rPr>
            </w:pPr>
            <w:r w:rsidRPr="00470593">
              <w:rPr>
                <w:rFonts w:ascii="Neue Haas Grotesk Text Pro" w:hAnsi="Neue Haas Grotesk Text Pro" w:cs="Tahoma"/>
                <w:noProof/>
                <w:sz w:val="16"/>
                <w:szCs w:val="16"/>
              </w:rPr>
              <w:t>Datum:</w:t>
            </w:r>
          </w:p>
        </w:tc>
        <w:tc>
          <w:tcPr>
            <w:tcW w:w="3118" w:type="dxa"/>
            <w:vAlign w:val="center"/>
          </w:tcPr>
          <w:p w14:paraId="641AC288" w14:textId="44E39979" w:rsidR="006D5B3E" w:rsidRPr="0094473E" w:rsidRDefault="007D7F95" w:rsidP="00184D4D">
            <w:pPr>
              <w:pStyle w:val="identifikandajedopisuKUJK"/>
              <w:framePr w:hSpace="0" w:wrap="auto" w:vAnchor="margin" w:hAnchor="text" w:yAlign="inline"/>
              <w:rPr>
                <w:rFonts w:ascii="Neue Haas Grotesk Text Pro" w:hAnsi="Neue Haas Grotesk Text Pro"/>
              </w:rPr>
            </w:pPr>
            <w:r>
              <w:rPr>
                <w:rFonts w:ascii="Neue Haas Grotesk Text Pro" w:hAnsi="Neue Haas Grotesk Text Pro"/>
              </w:rPr>
              <w:t>8</w:t>
            </w:r>
            <w:r w:rsidR="006D5B3E" w:rsidRPr="0094473E">
              <w:rPr>
                <w:rFonts w:ascii="Neue Haas Grotesk Text Pro" w:hAnsi="Neue Haas Grotesk Text Pro"/>
              </w:rPr>
              <w:t xml:space="preserve">. </w:t>
            </w:r>
            <w:r w:rsidR="005B6D00">
              <w:rPr>
                <w:rFonts w:ascii="Neue Haas Grotesk Text Pro" w:hAnsi="Neue Haas Grotesk Text Pro"/>
              </w:rPr>
              <w:t>9</w:t>
            </w:r>
            <w:r w:rsidR="006D5B3E" w:rsidRPr="0094473E">
              <w:rPr>
                <w:rFonts w:ascii="Neue Haas Grotesk Text Pro" w:hAnsi="Neue Haas Grotesk Text Pro"/>
              </w:rPr>
              <w:t>. 20</w:t>
            </w:r>
            <w:r w:rsidR="00D321B0" w:rsidRPr="0094473E">
              <w:rPr>
                <w:rFonts w:ascii="Neue Haas Grotesk Text Pro" w:hAnsi="Neue Haas Grotesk Text Pro"/>
              </w:rPr>
              <w:t>2</w:t>
            </w:r>
            <w:r w:rsidR="006F5AD8">
              <w:rPr>
                <w:rFonts w:ascii="Neue Haas Grotesk Text Pro" w:hAnsi="Neue Haas Grotesk Text Pro"/>
              </w:rPr>
              <w:t>6</w:t>
            </w:r>
          </w:p>
        </w:tc>
        <w:tc>
          <w:tcPr>
            <w:tcW w:w="392" w:type="dxa"/>
          </w:tcPr>
          <w:p w14:paraId="71A5CBB9" w14:textId="77777777" w:rsidR="006D5B3E" w:rsidRPr="00312A34" w:rsidRDefault="006D5B3E" w:rsidP="006D5B3E">
            <w:pPr>
              <w:tabs>
                <w:tab w:val="left" w:pos="6237"/>
              </w:tabs>
              <w:rPr>
                <w:rFonts w:ascii="Neue Haas Grotesk Text Pro" w:hAnsi="Neue Haas Grotesk Text Pro" w:cs="Tahoma"/>
                <w:sz w:val="19"/>
                <w:szCs w:val="19"/>
              </w:rPr>
            </w:pPr>
          </w:p>
        </w:tc>
        <w:tc>
          <w:tcPr>
            <w:tcW w:w="4394" w:type="dxa"/>
            <w:vMerge/>
          </w:tcPr>
          <w:p w14:paraId="0085683B" w14:textId="77777777" w:rsidR="006D5B3E" w:rsidRPr="00312A34" w:rsidRDefault="006D5B3E" w:rsidP="006D5B3E">
            <w:pPr>
              <w:tabs>
                <w:tab w:val="left" w:pos="6237"/>
              </w:tabs>
              <w:rPr>
                <w:rFonts w:ascii="Neue Haas Grotesk Text Pro" w:hAnsi="Neue Haas Grotesk Text Pro" w:cs="Tahoma"/>
                <w:noProof/>
                <w:sz w:val="19"/>
                <w:szCs w:val="19"/>
              </w:rPr>
            </w:pPr>
          </w:p>
        </w:tc>
      </w:tr>
      <w:tr w:rsidR="00234B29" w:rsidRPr="00312A34" w14:paraId="70FAA5DE" w14:textId="77777777" w:rsidTr="005B6D00">
        <w:tc>
          <w:tcPr>
            <w:tcW w:w="2127" w:type="dxa"/>
            <w:vAlign w:val="center"/>
          </w:tcPr>
          <w:p w14:paraId="207623CE" w14:textId="77777777" w:rsidR="00234B29" w:rsidRPr="00312A34" w:rsidRDefault="00234B29" w:rsidP="00E3430F">
            <w:pPr>
              <w:tabs>
                <w:tab w:val="left" w:pos="6237"/>
              </w:tabs>
              <w:rPr>
                <w:rFonts w:ascii="Neue Haas Grotesk Text Pro" w:hAnsi="Neue Haas Grotesk Text Pro" w:cs="Tahoma"/>
                <w:noProof/>
                <w:sz w:val="19"/>
                <w:szCs w:val="19"/>
              </w:rPr>
            </w:pPr>
          </w:p>
          <w:p w14:paraId="6F48673E" w14:textId="77777777" w:rsidR="00A96097" w:rsidRPr="00312A34" w:rsidRDefault="00A96097" w:rsidP="00E3430F">
            <w:pPr>
              <w:tabs>
                <w:tab w:val="left" w:pos="6237"/>
              </w:tabs>
              <w:rPr>
                <w:rFonts w:ascii="Neue Haas Grotesk Text Pro" w:hAnsi="Neue Haas Grotesk Text Pro" w:cs="Tahoma"/>
                <w:noProof/>
                <w:sz w:val="19"/>
                <w:szCs w:val="19"/>
              </w:rPr>
            </w:pPr>
          </w:p>
        </w:tc>
        <w:tc>
          <w:tcPr>
            <w:tcW w:w="3118" w:type="dxa"/>
            <w:vAlign w:val="center"/>
          </w:tcPr>
          <w:p w14:paraId="47ADB012" w14:textId="77777777" w:rsidR="00234B29" w:rsidRPr="00312A34" w:rsidRDefault="00234B29" w:rsidP="003766BA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  <w:tc>
          <w:tcPr>
            <w:tcW w:w="392" w:type="dxa"/>
          </w:tcPr>
          <w:p w14:paraId="6D486C0B" w14:textId="77777777" w:rsidR="00234B29" w:rsidRPr="00312A34" w:rsidRDefault="00234B29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  <w:tc>
          <w:tcPr>
            <w:tcW w:w="4394" w:type="dxa"/>
          </w:tcPr>
          <w:p w14:paraId="0E65C31B" w14:textId="77777777" w:rsidR="00234B29" w:rsidRPr="00312A34" w:rsidRDefault="00234B29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</w:tr>
      <w:tr w:rsidR="005B6D00" w:rsidRPr="00312A34" w14:paraId="3A65C21C" w14:textId="77777777" w:rsidTr="005B6D00">
        <w:tc>
          <w:tcPr>
            <w:tcW w:w="2127" w:type="dxa"/>
            <w:vAlign w:val="center"/>
          </w:tcPr>
          <w:p w14:paraId="186C4670" w14:textId="77777777" w:rsidR="005B6D00" w:rsidRPr="00312A34" w:rsidRDefault="005B6D00" w:rsidP="00E3430F">
            <w:pPr>
              <w:tabs>
                <w:tab w:val="left" w:pos="6237"/>
              </w:tabs>
              <w:rPr>
                <w:rFonts w:ascii="Neue Haas Grotesk Text Pro" w:hAnsi="Neue Haas Grotesk Text Pro" w:cs="Tahoma"/>
                <w:noProof/>
                <w:sz w:val="19"/>
                <w:szCs w:val="19"/>
              </w:rPr>
            </w:pPr>
          </w:p>
        </w:tc>
        <w:tc>
          <w:tcPr>
            <w:tcW w:w="3118" w:type="dxa"/>
            <w:vAlign w:val="center"/>
          </w:tcPr>
          <w:p w14:paraId="0CD6F75B" w14:textId="77777777" w:rsidR="005B6D00" w:rsidRPr="00312A34" w:rsidRDefault="005B6D00" w:rsidP="003766BA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  <w:tc>
          <w:tcPr>
            <w:tcW w:w="392" w:type="dxa"/>
          </w:tcPr>
          <w:p w14:paraId="2DDC082B" w14:textId="77777777" w:rsidR="005B6D00" w:rsidRPr="00312A34" w:rsidRDefault="005B6D00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  <w:tc>
          <w:tcPr>
            <w:tcW w:w="4394" w:type="dxa"/>
          </w:tcPr>
          <w:p w14:paraId="6D32369B" w14:textId="77777777" w:rsidR="005B6D00" w:rsidRPr="00312A34" w:rsidRDefault="005B6D00" w:rsidP="00E3430F">
            <w:pPr>
              <w:pStyle w:val="Adresa"/>
              <w:framePr w:hSpace="0" w:wrap="auto" w:vAnchor="margin" w:xAlign="left" w:yAlign="inline"/>
              <w:spacing w:line="240" w:lineRule="auto"/>
              <w:suppressOverlap w:val="0"/>
              <w:rPr>
                <w:rFonts w:ascii="Neue Haas Grotesk Text Pro" w:hAnsi="Neue Haas Grotesk Text Pro" w:cs="Tahoma"/>
                <w:b w:val="0"/>
                <w:sz w:val="19"/>
                <w:szCs w:val="19"/>
              </w:rPr>
            </w:pPr>
          </w:p>
        </w:tc>
      </w:tr>
    </w:tbl>
    <w:p w14:paraId="66556A7A" w14:textId="12302E27" w:rsidR="005B6D00" w:rsidRPr="005B6D00" w:rsidRDefault="005B6D00" w:rsidP="005B6D00">
      <w:pPr>
        <w:pStyle w:val="VZORSTED10b"/>
        <w:spacing w:line="324" w:lineRule="auto"/>
        <w:jc w:val="left"/>
        <w:rPr>
          <w:rFonts w:ascii="Neue Haas Grotesk Text Pro" w:hAnsi="Neue Haas Grotesk Text Pro" w:cs="Tahoma"/>
          <w:b/>
          <w:bCs/>
          <w:color w:val="000000"/>
          <w:sz w:val="22"/>
          <w:szCs w:val="22"/>
        </w:rPr>
      </w:pPr>
      <w:r w:rsidRPr="005B6D00">
        <w:rPr>
          <w:rFonts w:ascii="Neue Haas Grotesk Text Pro" w:hAnsi="Neue Haas Grotesk Text Pro" w:cs="Tahoma"/>
          <w:b/>
          <w:sz w:val="22"/>
          <w:szCs w:val="22"/>
        </w:rPr>
        <w:t>Seznam škol určených k bezplatné přípravě žáků cizinců k začlenění do středního vzdělávání</w:t>
      </w:r>
    </w:p>
    <w:p w14:paraId="544DA27B" w14:textId="77777777" w:rsidR="005B6D00" w:rsidRDefault="005B6D00" w:rsidP="005B6D00">
      <w:pPr>
        <w:spacing w:before="120"/>
        <w:jc w:val="both"/>
        <w:rPr>
          <w:rFonts w:cs="Tahoma"/>
          <w:b/>
          <w:szCs w:val="20"/>
        </w:rPr>
      </w:pPr>
    </w:p>
    <w:p w14:paraId="18130D45" w14:textId="04087A6F" w:rsidR="005B6D00" w:rsidRPr="00CD5DB8" w:rsidRDefault="005B6D00" w:rsidP="005B6D00">
      <w:pPr>
        <w:spacing w:before="120"/>
        <w:jc w:val="both"/>
        <w:rPr>
          <w:rFonts w:cs="Tahoma"/>
          <w:szCs w:val="20"/>
        </w:rPr>
      </w:pPr>
      <w:r w:rsidRPr="00CD5DB8">
        <w:rPr>
          <w:rFonts w:cs="Tahoma"/>
          <w:szCs w:val="20"/>
        </w:rPr>
        <w:t xml:space="preserve">Podle § </w:t>
      </w:r>
      <w:r>
        <w:rPr>
          <w:rFonts w:cs="Tahoma"/>
          <w:szCs w:val="20"/>
        </w:rPr>
        <w:t>6a</w:t>
      </w:r>
      <w:r w:rsidRPr="00CD5DB8">
        <w:rPr>
          <w:rFonts w:cs="Tahoma"/>
          <w:szCs w:val="20"/>
        </w:rPr>
        <w:t xml:space="preserve"> </w:t>
      </w:r>
      <w:r>
        <w:rPr>
          <w:rFonts w:cs="Tahoma"/>
          <w:szCs w:val="20"/>
        </w:rPr>
        <w:t>vyhlášky</w:t>
      </w:r>
      <w:r w:rsidRPr="00CD5DB8">
        <w:rPr>
          <w:rFonts w:cs="Tahoma"/>
          <w:szCs w:val="20"/>
        </w:rPr>
        <w:t xml:space="preserve"> č. </w:t>
      </w:r>
      <w:r>
        <w:rPr>
          <w:rFonts w:cs="Tahoma"/>
          <w:szCs w:val="20"/>
        </w:rPr>
        <w:t>13</w:t>
      </w:r>
      <w:r w:rsidRPr="00CD5DB8">
        <w:rPr>
          <w:rFonts w:cs="Tahoma"/>
          <w:szCs w:val="20"/>
        </w:rPr>
        <w:t>/20</w:t>
      </w:r>
      <w:r>
        <w:rPr>
          <w:rFonts w:cs="Tahoma"/>
          <w:szCs w:val="20"/>
        </w:rPr>
        <w:t>05</w:t>
      </w:r>
      <w:r w:rsidRPr="00CD5DB8">
        <w:rPr>
          <w:rFonts w:cs="Tahoma"/>
          <w:szCs w:val="20"/>
        </w:rPr>
        <w:t xml:space="preserve"> Sb.,</w:t>
      </w:r>
      <w:r>
        <w:rPr>
          <w:rFonts w:cs="Tahoma"/>
          <w:szCs w:val="20"/>
        </w:rPr>
        <w:t xml:space="preserve"> </w:t>
      </w:r>
      <w:r w:rsidRPr="003C3F42">
        <w:rPr>
          <w:rFonts w:cs="Tahoma"/>
          <w:szCs w:val="20"/>
        </w:rPr>
        <w:t>o středním vzdělávání a vzdělávání v</w:t>
      </w:r>
      <w:r>
        <w:rPr>
          <w:rFonts w:cs="Tahoma"/>
          <w:szCs w:val="20"/>
        </w:rPr>
        <w:t> </w:t>
      </w:r>
      <w:r w:rsidRPr="003C3F42">
        <w:rPr>
          <w:rFonts w:cs="Tahoma"/>
          <w:szCs w:val="20"/>
        </w:rPr>
        <w:t>konzervatoři</w:t>
      </w:r>
      <w:r>
        <w:rPr>
          <w:rFonts w:cs="Tahoma"/>
          <w:szCs w:val="20"/>
        </w:rPr>
        <w:t xml:space="preserve">, </w:t>
      </w:r>
      <w:r w:rsidRPr="00CD5DB8">
        <w:rPr>
          <w:rFonts w:cs="Tahoma"/>
          <w:szCs w:val="20"/>
        </w:rPr>
        <w:t>mají žáci cizinci nárok na bezplatnou jazykovou přípravu k začlenění do</w:t>
      </w:r>
      <w:r>
        <w:rPr>
          <w:rFonts w:cs="Tahoma"/>
          <w:szCs w:val="20"/>
        </w:rPr>
        <w:t xml:space="preserve"> středního</w:t>
      </w:r>
      <w:r w:rsidRPr="00CD5DB8">
        <w:rPr>
          <w:rFonts w:cs="Tahoma"/>
          <w:szCs w:val="20"/>
        </w:rPr>
        <w:t xml:space="preserve"> vzdělávání. Krajský úřad </w:t>
      </w:r>
      <w:r>
        <w:rPr>
          <w:rFonts w:cs="Tahoma"/>
          <w:szCs w:val="20"/>
        </w:rPr>
        <w:t>Jihočeského</w:t>
      </w:r>
      <w:r w:rsidRPr="00CD5DB8">
        <w:rPr>
          <w:rFonts w:cs="Tahoma"/>
          <w:szCs w:val="20"/>
        </w:rPr>
        <w:t xml:space="preserve"> kraje ve spolupráci s</w:t>
      </w:r>
      <w:r>
        <w:rPr>
          <w:rFonts w:cs="Tahoma"/>
          <w:szCs w:val="20"/>
        </w:rPr>
        <w:t> řediteli středních</w:t>
      </w:r>
      <w:r w:rsidRPr="00CD5DB8">
        <w:rPr>
          <w:rFonts w:cs="Tahoma"/>
          <w:szCs w:val="20"/>
        </w:rPr>
        <w:t xml:space="preserve"> škol určil školy, ve kterých je na území kraje tato jazyková příprava zabezpečována. </w:t>
      </w:r>
    </w:p>
    <w:p w14:paraId="2DF0C63E" w14:textId="77777777" w:rsidR="005B6D00" w:rsidRPr="00CD5DB8" w:rsidRDefault="005B6D00" w:rsidP="005B6D00">
      <w:pPr>
        <w:spacing w:before="120"/>
        <w:jc w:val="both"/>
        <w:rPr>
          <w:rFonts w:cs="Tahoma"/>
          <w:szCs w:val="20"/>
        </w:rPr>
      </w:pPr>
      <w:r w:rsidRPr="00CD5DB8">
        <w:rPr>
          <w:rFonts w:cs="Tahoma"/>
          <w:b/>
          <w:bCs/>
          <w:szCs w:val="20"/>
        </w:rPr>
        <w:t>Kmenová škola poskytne zákonným zástupcům</w:t>
      </w:r>
      <w:r>
        <w:rPr>
          <w:rFonts w:cs="Tahoma"/>
          <w:b/>
          <w:bCs/>
          <w:szCs w:val="20"/>
        </w:rPr>
        <w:t xml:space="preserve"> </w:t>
      </w:r>
      <w:r w:rsidRPr="00CD5DB8">
        <w:rPr>
          <w:rFonts w:cs="Tahoma"/>
          <w:b/>
          <w:bCs/>
          <w:szCs w:val="20"/>
        </w:rPr>
        <w:t>potřebné informace související s</w:t>
      </w:r>
      <w:r>
        <w:rPr>
          <w:rFonts w:cs="Tahoma"/>
          <w:b/>
          <w:bCs/>
          <w:szCs w:val="20"/>
        </w:rPr>
        <w:t> </w:t>
      </w:r>
      <w:r w:rsidRPr="00CD5DB8">
        <w:rPr>
          <w:rFonts w:cs="Tahoma"/>
          <w:b/>
          <w:bCs/>
          <w:szCs w:val="20"/>
        </w:rPr>
        <w:t>jazykovou</w:t>
      </w:r>
      <w:r>
        <w:rPr>
          <w:rFonts w:cs="Tahoma"/>
          <w:b/>
          <w:bCs/>
          <w:szCs w:val="20"/>
        </w:rPr>
        <w:t xml:space="preserve"> </w:t>
      </w:r>
      <w:r w:rsidRPr="00CD5DB8">
        <w:rPr>
          <w:rFonts w:cs="Tahoma"/>
          <w:b/>
          <w:bCs/>
          <w:szCs w:val="20"/>
        </w:rPr>
        <w:t>přípravou,</w:t>
      </w:r>
      <w:r w:rsidRPr="00CD5DB8">
        <w:rPr>
          <w:rFonts w:cs="Tahoma"/>
          <w:szCs w:val="20"/>
        </w:rPr>
        <w:t> a to nejpozději do 1 týdne od přijetí žáka cizince do </w:t>
      </w:r>
      <w:r>
        <w:rPr>
          <w:rFonts w:cs="Tahoma"/>
          <w:szCs w:val="20"/>
        </w:rPr>
        <w:t>střední</w:t>
      </w:r>
      <w:r w:rsidRPr="00CD5DB8">
        <w:rPr>
          <w:rFonts w:cs="Tahoma"/>
          <w:szCs w:val="20"/>
        </w:rPr>
        <w:t xml:space="preserve"> školy. Zařazení žáka cizince do jazykové přípravy je uskutečněno na základě žádost</w:t>
      </w:r>
      <w:r>
        <w:rPr>
          <w:rFonts w:cs="Tahoma"/>
          <w:szCs w:val="20"/>
        </w:rPr>
        <w:t>i</w:t>
      </w:r>
      <w:r w:rsidRPr="00CD5DB8">
        <w:rPr>
          <w:rFonts w:cs="Tahoma"/>
          <w:szCs w:val="20"/>
        </w:rPr>
        <w:t xml:space="preserve">. Výuka je realizována přednostně </w:t>
      </w:r>
      <w:r>
        <w:rPr>
          <w:rFonts w:cs="Tahoma"/>
          <w:szCs w:val="20"/>
        </w:rPr>
        <w:t>mimo dobu vyučování žáka ve škole, jíž je žákem. V době vyučování probíhají nejvýše 3 hodiny týdně</w:t>
      </w:r>
      <w:r w:rsidRPr="00CD5DB8">
        <w:rPr>
          <w:rFonts w:cs="Tahoma"/>
          <w:szCs w:val="20"/>
        </w:rPr>
        <w:t xml:space="preserve">. </w:t>
      </w:r>
    </w:p>
    <w:p w14:paraId="08F1F884" w14:textId="77777777" w:rsidR="005B6D00" w:rsidRPr="00CD5DB8" w:rsidRDefault="005B6D00" w:rsidP="005B6D00">
      <w:pPr>
        <w:spacing w:before="120"/>
        <w:jc w:val="both"/>
        <w:rPr>
          <w:rFonts w:cs="Tahoma"/>
          <w:szCs w:val="20"/>
        </w:rPr>
      </w:pPr>
      <w:r w:rsidRPr="00CD5DB8">
        <w:rPr>
          <w:rFonts w:cs="Tahoma"/>
          <w:szCs w:val="20"/>
        </w:rPr>
        <w:t xml:space="preserve">Podrobnější informace k zajištění bezplatné jazykové přípravy stanovuje vyhláška č. </w:t>
      </w:r>
      <w:r>
        <w:rPr>
          <w:rFonts w:cs="Tahoma"/>
          <w:szCs w:val="20"/>
        </w:rPr>
        <w:t>13</w:t>
      </w:r>
      <w:r w:rsidRPr="00CD5DB8">
        <w:rPr>
          <w:rFonts w:cs="Tahoma"/>
          <w:szCs w:val="20"/>
        </w:rPr>
        <w:t>/20</w:t>
      </w:r>
      <w:r>
        <w:rPr>
          <w:rFonts w:cs="Tahoma"/>
          <w:szCs w:val="20"/>
        </w:rPr>
        <w:t>05</w:t>
      </w:r>
      <w:r w:rsidRPr="00CD5DB8">
        <w:rPr>
          <w:rFonts w:cs="Tahoma"/>
          <w:szCs w:val="20"/>
        </w:rPr>
        <w:t xml:space="preserve"> Sb.</w:t>
      </w:r>
    </w:p>
    <w:p w14:paraId="45D79813" w14:textId="77777777" w:rsidR="005B6D00" w:rsidRDefault="005B6D00" w:rsidP="005B6D00">
      <w:pPr>
        <w:spacing w:before="120"/>
        <w:jc w:val="both"/>
        <w:rPr>
          <w:rFonts w:cs="Tahoma"/>
          <w:szCs w:val="20"/>
        </w:rPr>
      </w:pPr>
    </w:p>
    <w:p w14:paraId="7AF1EC9C" w14:textId="77777777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t>OKRES ČESKÉ BUDĚJOVICE</w:t>
      </w:r>
    </w:p>
    <w:p w14:paraId="2E0F2977" w14:textId="77777777" w:rsidR="005B6D00" w:rsidRPr="00B82E26" w:rsidRDefault="005B6D00" w:rsidP="005B6D00">
      <w:pPr>
        <w:spacing w:before="120"/>
        <w:jc w:val="center"/>
        <w:rPr>
          <w:rFonts w:cs="Tahoma"/>
          <w:b/>
          <w:bCs/>
          <w:sz w:val="30"/>
          <w:szCs w:val="3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418"/>
        <w:gridCol w:w="2403"/>
      </w:tblGrid>
      <w:tr w:rsidR="005B6D00" w:rsidRPr="00FD5592" w14:paraId="7002D7EE" w14:textId="77777777" w:rsidTr="009739B1">
        <w:tc>
          <w:tcPr>
            <w:tcW w:w="2054" w:type="dxa"/>
          </w:tcPr>
          <w:p w14:paraId="16B6796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715BF640" w14:textId="76772B4D" w:rsidR="005B6D00" w:rsidRPr="006B26F5" w:rsidRDefault="005B6D00" w:rsidP="009739B1">
            <w:pPr>
              <w:pStyle w:val="Normlnweb"/>
              <w:shd w:val="clear" w:color="auto" w:fill="FFFFFF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8107BA">
              <w:rPr>
                <w:rFonts w:ascii="Tahoma" w:hAnsi="Tahoma" w:cs="Tahoma"/>
                <w:b/>
                <w:bCs/>
                <w:sz w:val="20"/>
                <w:szCs w:val="20"/>
              </w:rPr>
              <w:t>Střední zdravotnická škola a Vyšší odborná škola zdravotnická, České Budějovice, Husova 3</w:t>
            </w:r>
          </w:p>
        </w:tc>
      </w:tr>
      <w:tr w:rsidR="005B6D00" w:rsidRPr="00FD5592" w14:paraId="6F7080BC" w14:textId="77777777" w:rsidTr="009739B1">
        <w:tc>
          <w:tcPr>
            <w:tcW w:w="2054" w:type="dxa"/>
          </w:tcPr>
          <w:p w14:paraId="3822A7D8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248DCFF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E14707">
              <w:rPr>
                <w:rFonts w:cs="Tahoma"/>
                <w:szCs w:val="20"/>
              </w:rPr>
              <w:t xml:space="preserve">Husova </w:t>
            </w:r>
            <w:r>
              <w:rPr>
                <w:rFonts w:cs="Tahoma"/>
                <w:szCs w:val="20"/>
              </w:rPr>
              <w:t>555</w:t>
            </w:r>
            <w:r w:rsidRPr="00E14707">
              <w:rPr>
                <w:rFonts w:cs="Tahoma"/>
                <w:szCs w:val="20"/>
              </w:rPr>
              <w:t>/</w:t>
            </w:r>
            <w:r>
              <w:rPr>
                <w:rFonts w:cs="Tahoma"/>
                <w:szCs w:val="20"/>
              </w:rPr>
              <w:t>3</w:t>
            </w:r>
            <w:r w:rsidRPr="00E14707">
              <w:rPr>
                <w:rFonts w:cs="Tahoma"/>
                <w:szCs w:val="20"/>
              </w:rPr>
              <w:t>, 37</w:t>
            </w:r>
            <w:r>
              <w:rPr>
                <w:rFonts w:cs="Tahoma"/>
                <w:szCs w:val="20"/>
              </w:rPr>
              <w:t>1</w:t>
            </w:r>
            <w:r w:rsidRPr="00E14707">
              <w:rPr>
                <w:rFonts w:cs="Tahoma"/>
                <w:szCs w:val="20"/>
              </w:rPr>
              <w:t xml:space="preserve"> </w:t>
            </w:r>
            <w:r>
              <w:rPr>
                <w:rFonts w:cs="Tahoma"/>
                <w:szCs w:val="20"/>
              </w:rPr>
              <w:t>60</w:t>
            </w:r>
            <w:r w:rsidRPr="00E14707">
              <w:rPr>
                <w:rFonts w:cs="Tahoma"/>
                <w:szCs w:val="20"/>
              </w:rPr>
              <w:t xml:space="preserve"> České Budějovice</w:t>
            </w:r>
          </w:p>
        </w:tc>
      </w:tr>
      <w:tr w:rsidR="005B6D00" w:rsidRPr="00FD5592" w14:paraId="59E97DDD" w14:textId="77777777" w:rsidTr="009739B1">
        <w:tc>
          <w:tcPr>
            <w:tcW w:w="2054" w:type="dxa"/>
          </w:tcPr>
          <w:p w14:paraId="4A07A11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21BC8FE8" w14:textId="77777777" w:rsidR="005B6D00" w:rsidRPr="00E1470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Michaela Richter</w:t>
            </w:r>
          </w:p>
        </w:tc>
      </w:tr>
      <w:tr w:rsidR="005B6D00" w:rsidRPr="00FD5592" w14:paraId="7492E7BF" w14:textId="77777777" w:rsidTr="009739B1">
        <w:tc>
          <w:tcPr>
            <w:tcW w:w="2054" w:type="dxa"/>
          </w:tcPr>
          <w:p w14:paraId="6D8E652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0ACC1351" w14:textId="77777777" w:rsidR="005B6D00" w:rsidRPr="00221BC2" w:rsidRDefault="005B6D00" w:rsidP="009739B1">
            <w:pPr>
              <w:spacing w:before="120"/>
              <w:jc w:val="both"/>
            </w:pPr>
            <w:hyperlink r:id="rId9" w:history="1">
              <w:r>
                <w:rPr>
                  <w:rStyle w:val="Hypertextovodkaz"/>
                </w:rPr>
                <w:t>richter@szscb.cz</w:t>
              </w:r>
            </w:hyperlink>
          </w:p>
        </w:tc>
        <w:tc>
          <w:tcPr>
            <w:tcW w:w="1418" w:type="dxa"/>
          </w:tcPr>
          <w:p w14:paraId="520DC518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403" w:type="dxa"/>
          </w:tcPr>
          <w:p w14:paraId="754F0C2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color w:val="000000"/>
              </w:rPr>
              <w:t>605 414 598</w:t>
            </w:r>
          </w:p>
        </w:tc>
      </w:tr>
    </w:tbl>
    <w:p w14:paraId="42D17CA7" w14:textId="77777777" w:rsidR="005B6D00" w:rsidRPr="00FD5592" w:rsidRDefault="005B6D00" w:rsidP="005B6D00">
      <w:pPr>
        <w:spacing w:before="120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418"/>
        <w:gridCol w:w="2403"/>
      </w:tblGrid>
      <w:tr w:rsidR="005B6D00" w:rsidRPr="00FD5592" w14:paraId="2FD40CBA" w14:textId="77777777" w:rsidTr="009739B1">
        <w:tc>
          <w:tcPr>
            <w:tcW w:w="2054" w:type="dxa"/>
          </w:tcPr>
          <w:p w14:paraId="79A7ECA7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3A2EC8A4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>
              <w:rPr>
                <w:rFonts w:cs="Tahoma"/>
                <w:b/>
                <w:bCs/>
                <w:szCs w:val="20"/>
              </w:rPr>
              <w:t>Střední odborné učiliště, Lišov, tř. 5. května 3</w:t>
            </w:r>
          </w:p>
        </w:tc>
      </w:tr>
      <w:tr w:rsidR="005B6D00" w:rsidRPr="00FD5592" w14:paraId="22A9E73F" w14:textId="77777777" w:rsidTr="009739B1">
        <w:tc>
          <w:tcPr>
            <w:tcW w:w="2054" w:type="dxa"/>
          </w:tcPr>
          <w:p w14:paraId="74F90A8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1116619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tř. 5. května 3, 373 72 Lišov</w:t>
            </w:r>
          </w:p>
        </w:tc>
      </w:tr>
      <w:tr w:rsidR="005B6D00" w:rsidRPr="00FD5592" w14:paraId="4B6C4E0E" w14:textId="77777777" w:rsidTr="009739B1">
        <w:tc>
          <w:tcPr>
            <w:tcW w:w="2054" w:type="dxa"/>
          </w:tcPr>
          <w:p w14:paraId="6B19211E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3E1875CF" w14:textId="77777777" w:rsidR="005B6D00" w:rsidRDefault="005B6D00" w:rsidP="009739B1">
            <w:pPr>
              <w:spacing w:before="120"/>
              <w:jc w:val="both"/>
            </w:pPr>
            <w:r>
              <w:t xml:space="preserve">Mgr. Brigita </w:t>
            </w:r>
            <w:proofErr w:type="spellStart"/>
            <w:r>
              <w:t>Jindrlová</w:t>
            </w:r>
            <w:proofErr w:type="spellEnd"/>
          </w:p>
        </w:tc>
      </w:tr>
      <w:tr w:rsidR="005B6D00" w:rsidRPr="00FD5592" w14:paraId="38257CB8" w14:textId="77777777" w:rsidTr="009739B1">
        <w:tc>
          <w:tcPr>
            <w:tcW w:w="2054" w:type="dxa"/>
          </w:tcPr>
          <w:p w14:paraId="14FB5059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084610F8" w14:textId="77777777" w:rsidR="005B6D00" w:rsidRPr="00363BB2" w:rsidRDefault="005B6D00" w:rsidP="009739B1">
            <w:pPr>
              <w:spacing w:before="120"/>
              <w:jc w:val="both"/>
              <w:rPr>
                <w:rFonts w:ascii="Calibri" w:hAnsi="Calibri"/>
                <w:color w:val="1F497D"/>
                <w:szCs w:val="22"/>
              </w:rPr>
            </w:pPr>
            <w:hyperlink r:id="rId10" w:history="1">
              <w:r w:rsidRPr="003B258C">
                <w:rPr>
                  <w:rStyle w:val="Hypertextovodkaz"/>
                </w:rPr>
                <w:t>bjindrlova@sou-lisov.cz</w:t>
              </w:r>
            </w:hyperlink>
            <w:r>
              <w:rPr>
                <w:rStyle w:val="Hypertextovodkaz"/>
              </w:rPr>
              <w:t xml:space="preserve"> </w:t>
            </w:r>
          </w:p>
        </w:tc>
        <w:tc>
          <w:tcPr>
            <w:tcW w:w="1418" w:type="dxa"/>
          </w:tcPr>
          <w:p w14:paraId="0305BB23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403" w:type="dxa"/>
          </w:tcPr>
          <w:p w14:paraId="0DE8D44E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363BB2">
              <w:rPr>
                <w:rFonts w:cs="Tahoma"/>
                <w:szCs w:val="20"/>
              </w:rPr>
              <w:t>7</w:t>
            </w:r>
            <w:r>
              <w:rPr>
                <w:rFonts w:cs="Tahoma"/>
                <w:szCs w:val="20"/>
              </w:rPr>
              <w:t>39 633 034</w:t>
            </w:r>
          </w:p>
        </w:tc>
      </w:tr>
    </w:tbl>
    <w:p w14:paraId="112E7B29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121"/>
        <w:gridCol w:w="3261"/>
        <w:gridCol w:w="1559"/>
        <w:gridCol w:w="2545"/>
      </w:tblGrid>
      <w:tr w:rsidR="005B6D00" w:rsidRPr="00FD5592" w14:paraId="1371A5B6" w14:textId="77777777" w:rsidTr="009739B1">
        <w:tc>
          <w:tcPr>
            <w:tcW w:w="2121" w:type="dxa"/>
          </w:tcPr>
          <w:p w14:paraId="3F377EF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365" w:type="dxa"/>
            <w:gridSpan w:val="3"/>
          </w:tcPr>
          <w:p w14:paraId="4F0F27AB" w14:textId="77777777" w:rsidR="005B6D00" w:rsidRPr="00155B99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155B99">
              <w:rPr>
                <w:rFonts w:cs="Tahoma"/>
                <w:b/>
                <w:bCs/>
                <w:szCs w:val="20"/>
              </w:rPr>
              <w:t>Střední odborná škola a Střední odborné učiliště, Hněvkovice 865</w:t>
            </w:r>
          </w:p>
        </w:tc>
      </w:tr>
      <w:tr w:rsidR="005B6D00" w:rsidRPr="00FD5592" w14:paraId="2002C66F" w14:textId="77777777" w:rsidTr="009739B1">
        <w:tc>
          <w:tcPr>
            <w:tcW w:w="2121" w:type="dxa"/>
          </w:tcPr>
          <w:p w14:paraId="09EF01C0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365" w:type="dxa"/>
            <w:gridSpan w:val="3"/>
          </w:tcPr>
          <w:p w14:paraId="3122D2EE" w14:textId="77777777" w:rsidR="005B6D00" w:rsidRPr="00155B99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155B99">
              <w:t>Hněvkovice 865, 375 01 Týn nad Vltavou</w:t>
            </w:r>
          </w:p>
        </w:tc>
      </w:tr>
      <w:tr w:rsidR="005B6D00" w:rsidRPr="00FD5592" w14:paraId="729185D0" w14:textId="77777777" w:rsidTr="009739B1">
        <w:tc>
          <w:tcPr>
            <w:tcW w:w="2121" w:type="dxa"/>
          </w:tcPr>
          <w:p w14:paraId="25835F3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365" w:type="dxa"/>
            <w:gridSpan w:val="3"/>
          </w:tcPr>
          <w:p w14:paraId="3BE8F1D0" w14:textId="569C50C9" w:rsidR="005B6D00" w:rsidRPr="006F5AD8" w:rsidRDefault="005B6D00" w:rsidP="009739B1">
            <w:pPr>
              <w:spacing w:before="120"/>
              <w:jc w:val="both"/>
              <w:rPr>
                <w:color w:val="EE0000"/>
              </w:rPr>
            </w:pPr>
            <w:r w:rsidRPr="007D7F95">
              <w:t xml:space="preserve">Ing. </w:t>
            </w:r>
            <w:r w:rsidR="007D7F95" w:rsidRPr="007D7F95">
              <w:t>Pavel Brabec</w:t>
            </w:r>
          </w:p>
        </w:tc>
      </w:tr>
      <w:tr w:rsidR="005B6D00" w:rsidRPr="00FD5592" w14:paraId="0222DA7D" w14:textId="77777777" w:rsidTr="009739B1">
        <w:tc>
          <w:tcPr>
            <w:tcW w:w="2121" w:type="dxa"/>
          </w:tcPr>
          <w:p w14:paraId="53C760D1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261" w:type="dxa"/>
          </w:tcPr>
          <w:p w14:paraId="22DA0D44" w14:textId="7D25908E" w:rsidR="005B6D00" w:rsidRPr="007D4AAE" w:rsidRDefault="007D7F95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hyperlink r:id="rId11" w:history="1">
              <w:r w:rsidRPr="00E611CE">
                <w:rPr>
                  <w:rStyle w:val="Hypertextovodkaz"/>
                  <w:rFonts w:cs="Times New Roman"/>
                  <w:szCs w:val="24"/>
                </w:rPr>
                <w:t>pavel.bra</w:t>
              </w:r>
              <w:r w:rsidRPr="00E611CE">
                <w:rPr>
                  <w:rStyle w:val="Hypertextovodkaz"/>
                  <w:rFonts w:cs="Times New Roman"/>
                  <w:szCs w:val="24"/>
                </w:rPr>
                <w:t>b</w:t>
              </w:r>
              <w:r w:rsidRPr="00E611CE">
                <w:rPr>
                  <w:rStyle w:val="Hypertextovodkaz"/>
                  <w:rFonts w:cs="Times New Roman"/>
                  <w:szCs w:val="24"/>
                </w:rPr>
                <w:t>ec@isshnevkovice.cz</w:t>
              </w:r>
            </w:hyperlink>
            <w:r w:rsidR="005B6D00">
              <w:t xml:space="preserve"> </w:t>
            </w:r>
            <w:r w:rsidR="005B6D00">
              <w:rPr>
                <w:rFonts w:cs="Tahoma"/>
                <w:szCs w:val="20"/>
              </w:rPr>
              <w:t xml:space="preserve"> </w:t>
            </w:r>
          </w:p>
        </w:tc>
        <w:tc>
          <w:tcPr>
            <w:tcW w:w="1559" w:type="dxa"/>
          </w:tcPr>
          <w:p w14:paraId="223BAD4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6673C393" w14:textId="483F0459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7D7F95">
              <w:rPr>
                <w:rFonts w:cs="Tahoma"/>
                <w:szCs w:val="20"/>
              </w:rPr>
              <w:t>385 778 11</w:t>
            </w:r>
            <w:r w:rsidR="007D7F95" w:rsidRPr="007D7F95">
              <w:rPr>
                <w:rFonts w:cs="Tahoma"/>
                <w:szCs w:val="20"/>
              </w:rPr>
              <w:t>3</w:t>
            </w:r>
          </w:p>
        </w:tc>
      </w:tr>
    </w:tbl>
    <w:p w14:paraId="791B4797" w14:textId="77777777" w:rsidR="005B6D00" w:rsidRDefault="005B6D00">
      <w:pPr>
        <w:rPr>
          <w:rFonts w:cs="Tahoma"/>
          <w:b/>
          <w:bCs/>
          <w:sz w:val="28"/>
          <w:szCs w:val="28"/>
        </w:rPr>
      </w:pPr>
      <w:r>
        <w:rPr>
          <w:rFonts w:cs="Tahoma"/>
          <w:b/>
          <w:bCs/>
          <w:sz w:val="28"/>
          <w:szCs w:val="28"/>
        </w:rPr>
        <w:br w:type="page"/>
      </w:r>
    </w:p>
    <w:p w14:paraId="2D120397" w14:textId="415F1E54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lastRenderedPageBreak/>
        <w:t>OKRES ČESKÝ KRUMLOV</w:t>
      </w:r>
    </w:p>
    <w:p w14:paraId="2720887B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418"/>
        <w:gridCol w:w="2403"/>
      </w:tblGrid>
      <w:tr w:rsidR="005B6D00" w:rsidRPr="00FD5592" w14:paraId="63AE9B22" w14:textId="77777777" w:rsidTr="009739B1">
        <w:tc>
          <w:tcPr>
            <w:tcW w:w="2054" w:type="dxa"/>
          </w:tcPr>
          <w:p w14:paraId="26209B3F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4BF07B14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4409BA">
              <w:rPr>
                <w:rFonts w:cs="Tahoma"/>
                <w:b/>
                <w:bCs/>
                <w:szCs w:val="20"/>
              </w:rPr>
              <w:t>Střední odborná škola zdravotnická a Střední odborné učiliště, Český Krumlov, Tavírna 342</w:t>
            </w:r>
          </w:p>
        </w:tc>
      </w:tr>
      <w:tr w:rsidR="005B6D00" w:rsidRPr="00FD5592" w14:paraId="5AE38FA1" w14:textId="77777777" w:rsidTr="009739B1">
        <w:tc>
          <w:tcPr>
            <w:tcW w:w="2054" w:type="dxa"/>
          </w:tcPr>
          <w:p w14:paraId="3C8264A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715B694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Tavírna 342, 381 01 Český Krumlov</w:t>
            </w:r>
          </w:p>
        </w:tc>
      </w:tr>
      <w:tr w:rsidR="005B6D00" w:rsidRPr="00FD5592" w14:paraId="6B9EBDE5" w14:textId="77777777" w:rsidTr="009739B1">
        <w:tc>
          <w:tcPr>
            <w:tcW w:w="2054" w:type="dxa"/>
          </w:tcPr>
          <w:p w14:paraId="6709F99D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04B9EBFB" w14:textId="77777777" w:rsidR="005B6D00" w:rsidRPr="00E1470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I</w:t>
            </w:r>
            <w:r>
              <w:t xml:space="preserve">ng. Iveta </w:t>
            </w:r>
            <w:proofErr w:type="spellStart"/>
            <w:r>
              <w:t>Broucková</w:t>
            </w:r>
            <w:proofErr w:type="spellEnd"/>
            <w:r>
              <w:t>, Ph.D.</w:t>
            </w:r>
          </w:p>
        </w:tc>
      </w:tr>
      <w:tr w:rsidR="005B6D00" w:rsidRPr="00FD5592" w14:paraId="120858B0" w14:textId="77777777" w:rsidTr="009739B1">
        <w:tc>
          <w:tcPr>
            <w:tcW w:w="2054" w:type="dxa"/>
          </w:tcPr>
          <w:p w14:paraId="43E7DF7F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3175D4CB" w14:textId="77777777" w:rsidR="005B6D00" w:rsidRPr="00221BC2" w:rsidRDefault="005B6D00" w:rsidP="009739B1">
            <w:pPr>
              <w:spacing w:before="120"/>
              <w:jc w:val="both"/>
            </w:pPr>
            <w:hyperlink r:id="rId12" w:history="1">
              <w:r w:rsidRPr="0071096C">
                <w:rPr>
                  <w:rStyle w:val="Hypertextovodkaz"/>
                  <w:rFonts w:cs="Times New Roman"/>
                  <w:szCs w:val="24"/>
                </w:rPr>
                <w:t>brouckova@zdravkack.cz</w:t>
              </w:r>
            </w:hyperlink>
            <w:r>
              <w:t xml:space="preserve"> </w:t>
            </w:r>
          </w:p>
        </w:tc>
        <w:tc>
          <w:tcPr>
            <w:tcW w:w="1418" w:type="dxa"/>
          </w:tcPr>
          <w:p w14:paraId="1071386E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403" w:type="dxa"/>
          </w:tcPr>
          <w:p w14:paraId="628E8EC7" w14:textId="78015F65" w:rsidR="005B6D00" w:rsidRPr="00FD5592" w:rsidRDefault="006F5AD8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774</w:t>
            </w:r>
            <w:r w:rsidR="005B6D00">
              <w:t xml:space="preserve"> 1</w:t>
            </w:r>
            <w:r>
              <w:t>92</w:t>
            </w:r>
            <w:r w:rsidR="005B6D00">
              <w:t xml:space="preserve"> </w:t>
            </w:r>
            <w:r>
              <w:t>974</w:t>
            </w:r>
          </w:p>
        </w:tc>
      </w:tr>
    </w:tbl>
    <w:p w14:paraId="1EC1634D" w14:textId="77777777" w:rsidR="005B6D00" w:rsidRDefault="005B6D00" w:rsidP="005B6D00">
      <w:pPr>
        <w:spacing w:before="120"/>
        <w:jc w:val="both"/>
        <w:rPr>
          <w:rFonts w:cs="Tahoma"/>
          <w:szCs w:val="20"/>
        </w:rPr>
      </w:pPr>
    </w:p>
    <w:p w14:paraId="7C0B3485" w14:textId="77777777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t>OKRES JINDŘICHŮV HRADEC</w:t>
      </w:r>
    </w:p>
    <w:p w14:paraId="54EAD152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276"/>
        <w:gridCol w:w="2545"/>
      </w:tblGrid>
      <w:tr w:rsidR="005B6D00" w:rsidRPr="00FD5592" w14:paraId="6C5BA6D8" w14:textId="77777777" w:rsidTr="009739B1">
        <w:tc>
          <w:tcPr>
            <w:tcW w:w="2054" w:type="dxa"/>
          </w:tcPr>
          <w:p w14:paraId="4F6D0C2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257749EC" w14:textId="77777777" w:rsidR="005B6D00" w:rsidRPr="00155B99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155B99">
              <w:rPr>
                <w:rFonts w:cs="Tahoma"/>
                <w:b/>
                <w:bCs/>
                <w:szCs w:val="20"/>
              </w:rPr>
              <w:t>Střední odborná škola a Střední odborné učiliště, Jindřichův Hradec, Jáchymova 478</w:t>
            </w:r>
          </w:p>
        </w:tc>
      </w:tr>
      <w:tr w:rsidR="005B6D00" w:rsidRPr="00FD5592" w14:paraId="3400E7AC" w14:textId="77777777" w:rsidTr="009739B1">
        <w:tc>
          <w:tcPr>
            <w:tcW w:w="2054" w:type="dxa"/>
          </w:tcPr>
          <w:p w14:paraId="131C8A95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48FD2F00" w14:textId="77777777" w:rsidR="005B6D00" w:rsidRPr="00155B99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155B99">
              <w:t>Jáchymova 478, 377 43 Jindřichův Hradec</w:t>
            </w:r>
          </w:p>
        </w:tc>
      </w:tr>
      <w:tr w:rsidR="005B6D00" w:rsidRPr="00FD5592" w14:paraId="78DD35CE" w14:textId="77777777" w:rsidTr="009739B1">
        <w:tc>
          <w:tcPr>
            <w:tcW w:w="2054" w:type="dxa"/>
          </w:tcPr>
          <w:p w14:paraId="21C46EB4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07D7B23B" w14:textId="77777777" w:rsidR="005B6D00" w:rsidRPr="006F5AD8" w:rsidRDefault="005B6D00" w:rsidP="009739B1">
            <w:pPr>
              <w:spacing w:before="120"/>
              <w:jc w:val="both"/>
              <w:rPr>
                <w:rFonts w:cs="Tahoma"/>
                <w:color w:val="EE0000"/>
                <w:szCs w:val="20"/>
              </w:rPr>
            </w:pPr>
            <w:r w:rsidRPr="00EE1AD2">
              <w:rPr>
                <w:rFonts w:cs="Tahoma"/>
                <w:szCs w:val="20"/>
              </w:rPr>
              <w:t>I</w:t>
            </w:r>
            <w:r w:rsidRPr="00EE1AD2">
              <w:t xml:space="preserve">ng. Bc. Vítězslav Ilko </w:t>
            </w:r>
          </w:p>
        </w:tc>
      </w:tr>
      <w:tr w:rsidR="005B6D00" w:rsidRPr="00FD5592" w14:paraId="3FC2CFFF" w14:textId="77777777" w:rsidTr="009739B1">
        <w:tc>
          <w:tcPr>
            <w:tcW w:w="2054" w:type="dxa"/>
          </w:tcPr>
          <w:p w14:paraId="59661EC3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3DB713A7" w14:textId="77777777" w:rsidR="005B6D00" w:rsidRPr="00221BC2" w:rsidRDefault="005B6D00" w:rsidP="009739B1">
            <w:pPr>
              <w:spacing w:before="120"/>
              <w:jc w:val="both"/>
            </w:pPr>
            <w:hyperlink r:id="rId13" w:history="1">
              <w:r w:rsidRPr="0071096C">
                <w:rPr>
                  <w:rStyle w:val="Hypertextovodkaz"/>
                  <w:rFonts w:cs="Times New Roman"/>
                  <w:szCs w:val="24"/>
                </w:rPr>
                <w:t>vitezslav.ilko@sos-jh.cz</w:t>
              </w:r>
            </w:hyperlink>
            <w:r>
              <w:t xml:space="preserve"> </w:t>
            </w:r>
          </w:p>
        </w:tc>
        <w:tc>
          <w:tcPr>
            <w:tcW w:w="1276" w:type="dxa"/>
          </w:tcPr>
          <w:p w14:paraId="3379CE54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62ED2C21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EE1AD2">
              <w:rPr>
                <w:rFonts w:cs="Tahoma"/>
                <w:szCs w:val="20"/>
              </w:rPr>
              <w:t>384 323 181, 7</w:t>
            </w:r>
            <w:r w:rsidRPr="00EE1AD2">
              <w:t>77 495 999</w:t>
            </w:r>
          </w:p>
        </w:tc>
      </w:tr>
    </w:tbl>
    <w:p w14:paraId="2FB23398" w14:textId="77777777" w:rsidR="005B6D00" w:rsidRDefault="005B6D00" w:rsidP="005B6D00">
      <w:pPr>
        <w:spacing w:before="120"/>
        <w:rPr>
          <w:rFonts w:cs="Tahoma"/>
          <w:b/>
          <w:bCs/>
          <w:sz w:val="30"/>
          <w:szCs w:val="30"/>
        </w:rPr>
      </w:pPr>
    </w:p>
    <w:p w14:paraId="62720C68" w14:textId="77777777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t>OKRES TÁBOR</w:t>
      </w:r>
    </w:p>
    <w:p w14:paraId="4C52E8D8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276"/>
        <w:gridCol w:w="2545"/>
      </w:tblGrid>
      <w:tr w:rsidR="005B6D00" w:rsidRPr="00FD5592" w14:paraId="512E9CC9" w14:textId="77777777" w:rsidTr="009739B1">
        <w:trPr>
          <w:trHeight w:val="495"/>
        </w:trPr>
        <w:tc>
          <w:tcPr>
            <w:tcW w:w="2054" w:type="dxa"/>
          </w:tcPr>
          <w:p w14:paraId="23BB7200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6911211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8107BA">
              <w:rPr>
                <w:rFonts w:cs="Tahoma"/>
                <w:b/>
                <w:bCs/>
                <w:szCs w:val="20"/>
              </w:rPr>
              <w:t xml:space="preserve">Střední škola obchodu, služeb a řemesel a Jazyková škola s právem státní jazykové zkoušky, Tábor, </w:t>
            </w:r>
            <w:proofErr w:type="spellStart"/>
            <w:r w:rsidRPr="008107BA">
              <w:rPr>
                <w:rFonts w:cs="Tahoma"/>
                <w:b/>
                <w:bCs/>
                <w:szCs w:val="20"/>
              </w:rPr>
              <w:t>Bydlinského</w:t>
            </w:r>
            <w:proofErr w:type="spellEnd"/>
            <w:r w:rsidRPr="008107BA">
              <w:rPr>
                <w:rFonts w:cs="Tahoma"/>
                <w:b/>
                <w:bCs/>
                <w:szCs w:val="20"/>
              </w:rPr>
              <w:t xml:space="preserve"> 2474</w:t>
            </w:r>
          </w:p>
        </w:tc>
      </w:tr>
      <w:tr w:rsidR="005B6D00" w:rsidRPr="00FD5592" w14:paraId="6491D702" w14:textId="77777777" w:rsidTr="009739B1">
        <w:tc>
          <w:tcPr>
            <w:tcW w:w="2054" w:type="dxa"/>
          </w:tcPr>
          <w:p w14:paraId="04419E6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646728B7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proofErr w:type="spellStart"/>
            <w:r>
              <w:t>Bydlinského</w:t>
            </w:r>
            <w:proofErr w:type="spellEnd"/>
            <w:r>
              <w:t xml:space="preserve"> 2474, 390 02 Tábor</w:t>
            </w:r>
          </w:p>
        </w:tc>
      </w:tr>
      <w:tr w:rsidR="005B6D00" w:rsidRPr="00FD5592" w14:paraId="1A60AABA" w14:textId="77777777" w:rsidTr="009739B1">
        <w:tc>
          <w:tcPr>
            <w:tcW w:w="2054" w:type="dxa"/>
          </w:tcPr>
          <w:p w14:paraId="49F26275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72B81092" w14:textId="77777777" w:rsidR="005B6D00" w:rsidRPr="00E1470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Jitka Kubů</w:t>
            </w:r>
          </w:p>
        </w:tc>
      </w:tr>
      <w:tr w:rsidR="005B6D00" w:rsidRPr="00FD5592" w14:paraId="666CD68A" w14:textId="77777777" w:rsidTr="009739B1">
        <w:tc>
          <w:tcPr>
            <w:tcW w:w="2054" w:type="dxa"/>
          </w:tcPr>
          <w:p w14:paraId="09825473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67EE8010" w14:textId="77777777" w:rsidR="005B6D00" w:rsidRPr="00221BC2" w:rsidRDefault="005B6D00" w:rsidP="009739B1">
            <w:pPr>
              <w:spacing w:before="120"/>
              <w:jc w:val="both"/>
            </w:pPr>
            <w:hyperlink r:id="rId14" w:history="1">
              <w:r w:rsidRPr="00A74609">
                <w:rPr>
                  <w:rStyle w:val="Hypertextovodkaz"/>
                  <w:rFonts w:cs="Times New Roman"/>
                  <w:szCs w:val="24"/>
                </w:rPr>
                <w:t>kubu.jitka@ssjs-tabor.cz</w:t>
              </w:r>
            </w:hyperlink>
            <w:r>
              <w:t xml:space="preserve"> </w:t>
            </w:r>
          </w:p>
        </w:tc>
        <w:tc>
          <w:tcPr>
            <w:tcW w:w="1276" w:type="dxa"/>
          </w:tcPr>
          <w:p w14:paraId="43B3E02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66ABC33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393 033 207, 603 570 158</w:t>
            </w:r>
          </w:p>
        </w:tc>
      </w:tr>
    </w:tbl>
    <w:p w14:paraId="786F69DC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p w14:paraId="653D152E" w14:textId="77777777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t>OKRES PÍSEK</w:t>
      </w:r>
    </w:p>
    <w:p w14:paraId="73627414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276"/>
        <w:gridCol w:w="2545"/>
      </w:tblGrid>
      <w:tr w:rsidR="005B6D00" w:rsidRPr="00FD5592" w14:paraId="56A418E9" w14:textId="77777777" w:rsidTr="009739B1">
        <w:tc>
          <w:tcPr>
            <w:tcW w:w="2054" w:type="dxa"/>
          </w:tcPr>
          <w:p w14:paraId="230C127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212D01A0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693C83">
              <w:rPr>
                <w:rFonts w:cs="Tahoma"/>
                <w:b/>
                <w:bCs/>
                <w:szCs w:val="20"/>
              </w:rPr>
              <w:t>Střední průmyslová škola a Vyšší odborná škola, Písek, Karla Čapka 402</w:t>
            </w:r>
          </w:p>
        </w:tc>
      </w:tr>
      <w:tr w:rsidR="005B6D00" w:rsidRPr="00FD5592" w14:paraId="1A879757" w14:textId="77777777" w:rsidTr="009739B1">
        <w:tc>
          <w:tcPr>
            <w:tcW w:w="2054" w:type="dxa"/>
          </w:tcPr>
          <w:p w14:paraId="705C8EE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29E392E8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Karla Čapka 402, 397 11 Písek</w:t>
            </w:r>
          </w:p>
        </w:tc>
      </w:tr>
      <w:tr w:rsidR="005B6D00" w:rsidRPr="00FD5592" w14:paraId="78F28EC8" w14:textId="77777777" w:rsidTr="009739B1">
        <w:tc>
          <w:tcPr>
            <w:tcW w:w="2054" w:type="dxa"/>
          </w:tcPr>
          <w:p w14:paraId="5EC59BE7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5DFAC8B4" w14:textId="406278AC" w:rsidR="005B6D00" w:rsidRPr="00E1470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 xml:space="preserve">Mgr. </w:t>
            </w:r>
            <w:r w:rsidR="006F5AD8">
              <w:t>Hana Kotková</w:t>
            </w:r>
          </w:p>
        </w:tc>
      </w:tr>
      <w:tr w:rsidR="005B6D00" w:rsidRPr="00FD5592" w14:paraId="78FFE568" w14:textId="77777777" w:rsidTr="009739B1">
        <w:tc>
          <w:tcPr>
            <w:tcW w:w="2054" w:type="dxa"/>
          </w:tcPr>
          <w:p w14:paraId="0C5C965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5700D2BC" w14:textId="0BDB2BC9" w:rsidR="005B6D00" w:rsidRPr="00221BC2" w:rsidRDefault="006F5AD8" w:rsidP="009739B1">
            <w:pPr>
              <w:spacing w:before="120"/>
              <w:jc w:val="both"/>
            </w:pPr>
            <w:hyperlink r:id="rId15" w:history="1">
              <w:r w:rsidRPr="00284C0E">
                <w:rPr>
                  <w:rStyle w:val="Hypertextovodkaz"/>
                  <w:rFonts w:cs="Times New Roman"/>
                  <w:szCs w:val="24"/>
                </w:rPr>
                <w:t>kotkova</w:t>
              </w:r>
              <w:r w:rsidRPr="00284C0E">
                <w:rPr>
                  <w:rStyle w:val="Hypertextovodkaz"/>
                </w:rPr>
                <w:t>@sps-pi.cz</w:t>
              </w:r>
            </w:hyperlink>
            <w:r w:rsidR="005B6D00">
              <w:rPr>
                <w:color w:val="0563C1"/>
                <w:u w:val="single"/>
              </w:rPr>
              <w:t xml:space="preserve"> </w:t>
            </w:r>
          </w:p>
        </w:tc>
        <w:tc>
          <w:tcPr>
            <w:tcW w:w="1276" w:type="dxa"/>
          </w:tcPr>
          <w:p w14:paraId="55A1608B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2B01A411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382 214 805</w:t>
            </w:r>
          </w:p>
        </w:tc>
      </w:tr>
    </w:tbl>
    <w:p w14:paraId="0C10C0B1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p w14:paraId="79BD0E27" w14:textId="77777777" w:rsidR="005B6D00" w:rsidRPr="00FF1757" w:rsidRDefault="005B6D00" w:rsidP="005B6D00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t>OKRES PRACHATICE</w:t>
      </w:r>
    </w:p>
    <w:p w14:paraId="64D4F5C9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276"/>
        <w:gridCol w:w="2545"/>
      </w:tblGrid>
      <w:tr w:rsidR="005B6D00" w:rsidRPr="00FD5592" w14:paraId="37ECF350" w14:textId="77777777" w:rsidTr="009739B1">
        <w:trPr>
          <w:trHeight w:val="463"/>
        </w:trPr>
        <w:tc>
          <w:tcPr>
            <w:tcW w:w="2054" w:type="dxa"/>
          </w:tcPr>
          <w:p w14:paraId="58E61787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0E218B6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B82E26">
              <w:rPr>
                <w:rFonts w:cs="Tahoma"/>
                <w:b/>
                <w:bCs/>
                <w:szCs w:val="20"/>
              </w:rPr>
              <w:t>Vyšší odborná škola sociální a Střední pedagogická škola, Prachatice, Zahradní 249</w:t>
            </w:r>
          </w:p>
        </w:tc>
      </w:tr>
      <w:tr w:rsidR="005B6D00" w:rsidRPr="00FD5592" w14:paraId="3B7954A1" w14:textId="77777777" w:rsidTr="009739B1">
        <w:tc>
          <w:tcPr>
            <w:tcW w:w="2054" w:type="dxa"/>
          </w:tcPr>
          <w:p w14:paraId="183F0D32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45E9F56E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B82E26">
              <w:t>Zahradní 249</w:t>
            </w:r>
            <w:r w:rsidRPr="00DD6CE7">
              <w:t>, 383 01 Prachatice</w:t>
            </w:r>
          </w:p>
        </w:tc>
      </w:tr>
      <w:tr w:rsidR="005B6D00" w:rsidRPr="00FD5592" w14:paraId="12ADFFBA" w14:textId="77777777" w:rsidTr="009739B1">
        <w:tc>
          <w:tcPr>
            <w:tcW w:w="2054" w:type="dxa"/>
          </w:tcPr>
          <w:p w14:paraId="38B06BE5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63280E00" w14:textId="77777777" w:rsidR="005B6D00" w:rsidRPr="00E1470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Mgr. Marie Trnková</w:t>
            </w:r>
          </w:p>
        </w:tc>
      </w:tr>
      <w:tr w:rsidR="005B6D00" w:rsidRPr="00FD5592" w14:paraId="74564B36" w14:textId="77777777" w:rsidTr="009739B1">
        <w:tc>
          <w:tcPr>
            <w:tcW w:w="2054" w:type="dxa"/>
          </w:tcPr>
          <w:p w14:paraId="3838415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61304880" w14:textId="77777777" w:rsidR="005B6D00" w:rsidRPr="00221BC2" w:rsidRDefault="005B6D00" w:rsidP="009739B1">
            <w:pPr>
              <w:spacing w:before="120"/>
              <w:jc w:val="both"/>
            </w:pPr>
            <w:hyperlink r:id="rId16" w:history="1">
              <w:r w:rsidRPr="0071096C">
                <w:rPr>
                  <w:rStyle w:val="Hypertextovodkaz"/>
                  <w:rFonts w:cs="Times New Roman"/>
                  <w:szCs w:val="24"/>
                </w:rPr>
                <w:t>trnkova@spgspt.cz</w:t>
              </w:r>
            </w:hyperlink>
            <w:r>
              <w:t xml:space="preserve"> </w:t>
            </w:r>
          </w:p>
        </w:tc>
        <w:tc>
          <w:tcPr>
            <w:tcW w:w="1276" w:type="dxa"/>
          </w:tcPr>
          <w:p w14:paraId="145A4DC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6766F873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F1757">
              <w:t>388 318</w:t>
            </w:r>
            <w:r>
              <w:t> </w:t>
            </w:r>
            <w:r w:rsidRPr="00FF1757">
              <w:t>578</w:t>
            </w:r>
            <w:r>
              <w:t>,</w:t>
            </w:r>
            <w:r w:rsidRPr="00FF1757">
              <w:t xml:space="preserve"> 727 866 105</w:t>
            </w:r>
          </w:p>
        </w:tc>
      </w:tr>
    </w:tbl>
    <w:p w14:paraId="12B366D2" w14:textId="77777777" w:rsidR="005B6D00" w:rsidRPr="00FF1757" w:rsidRDefault="005B6D00" w:rsidP="00BA6DA2">
      <w:pPr>
        <w:spacing w:before="120"/>
        <w:jc w:val="center"/>
        <w:rPr>
          <w:rFonts w:cs="Tahoma"/>
          <w:b/>
          <w:bCs/>
          <w:sz w:val="28"/>
          <w:szCs w:val="28"/>
        </w:rPr>
      </w:pPr>
      <w:r w:rsidRPr="00FF1757">
        <w:rPr>
          <w:rFonts w:cs="Tahoma"/>
          <w:b/>
          <w:bCs/>
          <w:sz w:val="28"/>
          <w:szCs w:val="28"/>
        </w:rPr>
        <w:lastRenderedPageBreak/>
        <w:t>OKRES STRAKONICE</w:t>
      </w:r>
    </w:p>
    <w:p w14:paraId="077C2FA7" w14:textId="77777777" w:rsidR="005B6D00" w:rsidRDefault="005B6D00" w:rsidP="005B6D00">
      <w:pPr>
        <w:spacing w:before="120"/>
        <w:ind w:left="142"/>
        <w:jc w:val="both"/>
        <w:rPr>
          <w:rFonts w:cs="Tahoma"/>
          <w:szCs w:val="20"/>
        </w:rPr>
      </w:pPr>
    </w:p>
    <w:tbl>
      <w:tblPr>
        <w:tblStyle w:val="Mkatabulky"/>
        <w:tblW w:w="0" w:type="auto"/>
        <w:tblInd w:w="142" w:type="dxa"/>
        <w:tblLook w:val="04A0" w:firstRow="1" w:lastRow="0" w:firstColumn="1" w:lastColumn="0" w:noHBand="0" w:noVBand="1"/>
      </w:tblPr>
      <w:tblGrid>
        <w:gridCol w:w="2054"/>
        <w:gridCol w:w="3611"/>
        <w:gridCol w:w="1276"/>
        <w:gridCol w:w="2545"/>
      </w:tblGrid>
      <w:tr w:rsidR="005B6D00" w:rsidRPr="00FD5592" w14:paraId="1809310F" w14:textId="77777777" w:rsidTr="009739B1">
        <w:tc>
          <w:tcPr>
            <w:tcW w:w="2054" w:type="dxa"/>
          </w:tcPr>
          <w:p w14:paraId="423CD75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Název školy</w:t>
            </w:r>
          </w:p>
        </w:tc>
        <w:tc>
          <w:tcPr>
            <w:tcW w:w="7432" w:type="dxa"/>
            <w:gridSpan w:val="3"/>
          </w:tcPr>
          <w:p w14:paraId="331DC487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b/>
                <w:bCs/>
                <w:szCs w:val="20"/>
              </w:rPr>
            </w:pPr>
            <w:r w:rsidRPr="00DD6CE7">
              <w:rPr>
                <w:rFonts w:cs="Tahoma"/>
                <w:b/>
                <w:bCs/>
                <w:szCs w:val="20"/>
              </w:rPr>
              <w:t>Vyšší odborná škola, Střední průmyslová škola a Střední odborná škola řemesel a služeb, Strakonice, Zvolenská 934</w:t>
            </w:r>
          </w:p>
        </w:tc>
      </w:tr>
      <w:tr w:rsidR="005B6D00" w:rsidRPr="00FD5592" w14:paraId="20C69789" w14:textId="77777777" w:rsidTr="009739B1">
        <w:tc>
          <w:tcPr>
            <w:tcW w:w="2054" w:type="dxa"/>
          </w:tcPr>
          <w:p w14:paraId="33ABC0E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Adresa</w:t>
            </w:r>
          </w:p>
        </w:tc>
        <w:tc>
          <w:tcPr>
            <w:tcW w:w="7432" w:type="dxa"/>
            <w:gridSpan w:val="3"/>
          </w:tcPr>
          <w:p w14:paraId="5F141716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Zvolenská 934, 386 01 Strakonice</w:t>
            </w:r>
          </w:p>
        </w:tc>
      </w:tr>
      <w:tr w:rsidR="005B6D00" w:rsidRPr="00FD5592" w14:paraId="21961533" w14:textId="77777777" w:rsidTr="009739B1">
        <w:tc>
          <w:tcPr>
            <w:tcW w:w="2054" w:type="dxa"/>
          </w:tcPr>
          <w:p w14:paraId="7DB035DD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rPr>
                <w:rFonts w:cs="Tahoma"/>
                <w:szCs w:val="20"/>
              </w:rPr>
              <w:t>Kontaktní osoba</w:t>
            </w:r>
          </w:p>
        </w:tc>
        <w:tc>
          <w:tcPr>
            <w:tcW w:w="7432" w:type="dxa"/>
            <w:gridSpan w:val="3"/>
          </w:tcPr>
          <w:p w14:paraId="6C0F49FB" w14:textId="77777777" w:rsidR="005B6D00" w:rsidRPr="00DD6CE7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Mgr. Michaela Sýkorová</w:t>
            </w:r>
          </w:p>
        </w:tc>
      </w:tr>
      <w:tr w:rsidR="005B6D00" w:rsidRPr="00FD5592" w14:paraId="7937567D" w14:textId="77777777" w:rsidTr="009739B1">
        <w:tc>
          <w:tcPr>
            <w:tcW w:w="2054" w:type="dxa"/>
          </w:tcPr>
          <w:p w14:paraId="15B8187A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E-mail</w:t>
            </w:r>
          </w:p>
        </w:tc>
        <w:tc>
          <w:tcPr>
            <w:tcW w:w="3611" w:type="dxa"/>
          </w:tcPr>
          <w:p w14:paraId="528FB6B8" w14:textId="77777777" w:rsidR="005B6D00" w:rsidRPr="00221BC2" w:rsidRDefault="005B6D00" w:rsidP="009739B1">
            <w:pPr>
              <w:spacing w:before="120"/>
              <w:jc w:val="both"/>
            </w:pPr>
            <w:hyperlink r:id="rId17" w:history="1">
              <w:r w:rsidRPr="0071096C">
                <w:rPr>
                  <w:rStyle w:val="Hypertextovodkaz"/>
                  <w:rFonts w:cs="Times New Roman"/>
                  <w:szCs w:val="24"/>
                </w:rPr>
                <w:t>sykorova</w:t>
              </w:r>
              <w:r w:rsidRPr="0071096C">
                <w:rPr>
                  <w:rStyle w:val="Hypertextovodkaz"/>
                </w:rPr>
                <w:t>@ssst.cz</w:t>
              </w:r>
            </w:hyperlink>
            <w:r>
              <w:rPr>
                <w:color w:val="0563C1"/>
                <w:u w:val="single"/>
              </w:rPr>
              <w:t xml:space="preserve"> </w:t>
            </w:r>
          </w:p>
        </w:tc>
        <w:tc>
          <w:tcPr>
            <w:tcW w:w="1276" w:type="dxa"/>
          </w:tcPr>
          <w:p w14:paraId="6E6185BC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 w:rsidRPr="00FD5592">
              <w:rPr>
                <w:rFonts w:cs="Tahoma"/>
                <w:szCs w:val="20"/>
              </w:rPr>
              <w:t>Telefon</w:t>
            </w:r>
          </w:p>
        </w:tc>
        <w:tc>
          <w:tcPr>
            <w:tcW w:w="2545" w:type="dxa"/>
          </w:tcPr>
          <w:p w14:paraId="2E5475C8" w14:textId="77777777" w:rsidR="005B6D00" w:rsidRPr="00FD5592" w:rsidRDefault="005B6D00" w:rsidP="009739B1">
            <w:pPr>
              <w:spacing w:before="120"/>
              <w:jc w:val="both"/>
              <w:rPr>
                <w:rFonts w:cs="Tahoma"/>
                <w:szCs w:val="20"/>
              </w:rPr>
            </w:pPr>
            <w:r>
              <w:t>383 316 111</w:t>
            </w:r>
          </w:p>
        </w:tc>
      </w:tr>
    </w:tbl>
    <w:p w14:paraId="5AFDFBA2" w14:textId="77777777" w:rsidR="005B6D00" w:rsidRDefault="005B6D00" w:rsidP="005B6D00">
      <w:pPr>
        <w:spacing w:before="120"/>
        <w:rPr>
          <w:rFonts w:cs="Tahoma"/>
          <w:szCs w:val="20"/>
        </w:rPr>
      </w:pPr>
    </w:p>
    <w:p w14:paraId="79DFE777" w14:textId="77777777" w:rsidR="00F862AD" w:rsidRPr="00D321B0" w:rsidRDefault="00F862AD" w:rsidP="00F862AD">
      <w:pPr>
        <w:jc w:val="both"/>
        <w:rPr>
          <w:rFonts w:cs="Tahoma"/>
          <w:szCs w:val="20"/>
        </w:rPr>
      </w:pPr>
    </w:p>
    <w:p w14:paraId="288A8EF6" w14:textId="77777777" w:rsidR="005B6D00" w:rsidRDefault="005B6D00" w:rsidP="005B6D00">
      <w:pPr>
        <w:spacing w:before="120"/>
        <w:jc w:val="both"/>
        <w:rPr>
          <w:rFonts w:ascii="Neue Haas Grotesk Text Pro" w:hAnsi="Neue Haas Grotesk Text Pro" w:cs="Tahoma"/>
          <w:szCs w:val="20"/>
        </w:rPr>
      </w:pPr>
    </w:p>
    <w:p w14:paraId="799BC795" w14:textId="54C51A30" w:rsidR="005B6D00" w:rsidRPr="005B6D00" w:rsidRDefault="005B6D00" w:rsidP="005B6D00">
      <w:pPr>
        <w:spacing w:before="120"/>
        <w:jc w:val="both"/>
        <w:rPr>
          <w:rFonts w:ascii="Neue Haas Grotesk Text Pro" w:hAnsi="Neue Haas Grotesk Text Pro" w:cs="Tahoma"/>
          <w:szCs w:val="20"/>
        </w:rPr>
      </w:pPr>
      <w:r w:rsidRPr="005B6D00">
        <w:rPr>
          <w:rFonts w:ascii="Neue Haas Grotesk Text Pro" w:hAnsi="Neue Haas Grotesk Text Pro" w:cs="Tahoma"/>
          <w:szCs w:val="20"/>
        </w:rPr>
        <w:t>Ing. Hana Šímová, v. r.</w:t>
      </w:r>
    </w:p>
    <w:p w14:paraId="684497B0" w14:textId="2C527161" w:rsidR="005B6D00" w:rsidRDefault="005B6D00" w:rsidP="005B6D00">
      <w:pPr>
        <w:spacing w:before="120"/>
        <w:jc w:val="both"/>
        <w:rPr>
          <w:rFonts w:ascii="Neue Haas Grotesk Text Pro" w:hAnsi="Neue Haas Grotesk Text Pro" w:cs="Tahoma"/>
          <w:szCs w:val="20"/>
        </w:rPr>
      </w:pPr>
      <w:r w:rsidRPr="005B6D00">
        <w:rPr>
          <w:rFonts w:ascii="Neue Haas Grotesk Text Pro" w:hAnsi="Neue Haas Grotesk Text Pro" w:cs="Tahoma"/>
          <w:szCs w:val="20"/>
        </w:rPr>
        <w:t>vedoucí odboru</w:t>
      </w:r>
      <w:r>
        <w:rPr>
          <w:rFonts w:ascii="Neue Haas Grotesk Text Pro" w:hAnsi="Neue Haas Grotesk Text Pro" w:cs="Tahoma"/>
          <w:szCs w:val="20"/>
        </w:rPr>
        <w:t xml:space="preserve"> školství,</w:t>
      </w:r>
    </w:p>
    <w:p w14:paraId="7C279497" w14:textId="255AB874" w:rsidR="005B6D00" w:rsidRPr="005B6D00" w:rsidRDefault="005B6D00" w:rsidP="005B6D00">
      <w:pPr>
        <w:spacing w:before="120"/>
        <w:jc w:val="both"/>
        <w:rPr>
          <w:rFonts w:ascii="Neue Haas Grotesk Text Pro" w:hAnsi="Neue Haas Grotesk Text Pro" w:cs="Tahoma"/>
          <w:szCs w:val="20"/>
        </w:rPr>
      </w:pPr>
      <w:r>
        <w:rPr>
          <w:rFonts w:ascii="Neue Haas Grotesk Text Pro" w:hAnsi="Neue Haas Grotesk Text Pro" w:cs="Tahoma"/>
          <w:szCs w:val="20"/>
        </w:rPr>
        <w:t>mládeže a tělovýchovy</w:t>
      </w:r>
    </w:p>
    <w:p w14:paraId="32341FED" w14:textId="77777777" w:rsidR="00F862AD" w:rsidRPr="005B6D00" w:rsidRDefault="00F862AD" w:rsidP="00F862AD">
      <w:pPr>
        <w:jc w:val="both"/>
        <w:rPr>
          <w:rFonts w:ascii="Neue Haas Grotesk Text Pro" w:hAnsi="Neue Haas Grotesk Text Pro" w:cs="Tahoma"/>
          <w:szCs w:val="20"/>
        </w:rPr>
      </w:pPr>
    </w:p>
    <w:p w14:paraId="14B998EC" w14:textId="77777777" w:rsidR="00F862AD" w:rsidRPr="00BD2FCD" w:rsidRDefault="00F862AD" w:rsidP="00F862AD">
      <w:pPr>
        <w:jc w:val="both"/>
        <w:rPr>
          <w:rFonts w:cs="Tahoma"/>
        </w:rPr>
      </w:pPr>
    </w:p>
    <w:p w14:paraId="2F2C56B3" w14:textId="77777777" w:rsidR="001C61C2" w:rsidRPr="00BD2FCD" w:rsidRDefault="001C61C2" w:rsidP="001C61C2">
      <w:pPr>
        <w:rPr>
          <w:rFonts w:cs="Tahoma"/>
        </w:rPr>
      </w:pPr>
    </w:p>
    <w:p w14:paraId="5306D702" w14:textId="77777777" w:rsidR="001C61C2" w:rsidRPr="00BD2FCD" w:rsidRDefault="001C61C2" w:rsidP="001C61C2">
      <w:pPr>
        <w:rPr>
          <w:rFonts w:cs="Tahoma"/>
        </w:rPr>
      </w:pPr>
    </w:p>
    <w:p w14:paraId="48735A97" w14:textId="77777777" w:rsidR="001C61C2" w:rsidRPr="00BD2FCD" w:rsidRDefault="001C61C2" w:rsidP="001C61C2">
      <w:pPr>
        <w:rPr>
          <w:rFonts w:cs="Tahoma"/>
        </w:rPr>
      </w:pPr>
    </w:p>
    <w:p w14:paraId="0C673E28" w14:textId="77777777" w:rsidR="007E4125" w:rsidRPr="00BD2FCD" w:rsidRDefault="007E4125" w:rsidP="001C61C2">
      <w:pPr>
        <w:rPr>
          <w:rFonts w:cs="Tahoma"/>
        </w:rPr>
      </w:pPr>
    </w:p>
    <w:p w14:paraId="6FC83C33" w14:textId="77777777" w:rsidR="001C61C2" w:rsidRPr="00BD2FCD" w:rsidRDefault="001C61C2" w:rsidP="001C61C2">
      <w:pPr>
        <w:rPr>
          <w:rFonts w:cs="Tahoma"/>
        </w:rPr>
      </w:pPr>
    </w:p>
    <w:sectPr w:rsidR="001C61C2" w:rsidRPr="00BD2FCD" w:rsidSect="007C1AA0">
      <w:headerReference w:type="even" r:id="rId18"/>
      <w:headerReference w:type="default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134" w:right="1134" w:bottom="1560" w:left="1134" w:header="709" w:footer="193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E75F6" w14:textId="77777777" w:rsidR="005A006E" w:rsidRDefault="005A006E">
      <w:r>
        <w:separator/>
      </w:r>
    </w:p>
  </w:endnote>
  <w:endnote w:type="continuationSeparator" w:id="0">
    <w:p w14:paraId="72945A63" w14:textId="77777777" w:rsidR="005A006E" w:rsidRDefault="005A0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nguiatE">
    <w:altName w:val="Gabriola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2658445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FCF2EA8" w14:textId="77777777" w:rsidR="00A51A6B" w:rsidRDefault="00A51A6B" w:rsidP="00197B06">
            <w:pPr>
              <w:pStyle w:val="Zpat"/>
              <w:jc w:val="right"/>
            </w:pPr>
            <w:r w:rsidRPr="003766BA">
              <w:rPr>
                <w:rFonts w:cs="Tahoma"/>
                <w:szCs w:val="20"/>
              </w:rPr>
              <w:t xml:space="preserve">Stránka </w:t>
            </w:r>
            <w:r w:rsidRPr="00DD3EED">
              <w:rPr>
                <w:rFonts w:cs="Tahoma"/>
                <w:bCs/>
                <w:szCs w:val="20"/>
              </w:rPr>
              <w:fldChar w:fldCharType="begin"/>
            </w:r>
            <w:r w:rsidRPr="00DD3EED">
              <w:rPr>
                <w:rFonts w:cs="Tahoma"/>
                <w:bCs/>
                <w:szCs w:val="20"/>
              </w:rPr>
              <w:instrText>PAGE</w:instrText>
            </w:r>
            <w:r w:rsidRPr="00DD3EED">
              <w:rPr>
                <w:rFonts w:cs="Tahoma"/>
                <w:bCs/>
                <w:szCs w:val="20"/>
              </w:rPr>
              <w:fldChar w:fldCharType="separate"/>
            </w:r>
            <w:r w:rsidR="003B6CC2">
              <w:rPr>
                <w:rFonts w:cs="Tahoma"/>
                <w:bCs/>
                <w:noProof/>
                <w:szCs w:val="20"/>
              </w:rPr>
              <w:t>2</w:t>
            </w:r>
            <w:r w:rsidRPr="00DD3EED">
              <w:rPr>
                <w:rFonts w:cs="Tahoma"/>
                <w:bCs/>
                <w:szCs w:val="20"/>
              </w:rPr>
              <w:fldChar w:fldCharType="end"/>
            </w:r>
            <w:r w:rsidRPr="00DD3EED">
              <w:rPr>
                <w:rFonts w:cs="Tahoma"/>
                <w:szCs w:val="20"/>
              </w:rPr>
              <w:t xml:space="preserve"> z </w:t>
            </w:r>
            <w:r w:rsidRPr="00DD3EED">
              <w:rPr>
                <w:rFonts w:cs="Tahoma"/>
                <w:bCs/>
                <w:szCs w:val="20"/>
              </w:rPr>
              <w:fldChar w:fldCharType="begin"/>
            </w:r>
            <w:r w:rsidRPr="00DD3EED">
              <w:rPr>
                <w:rFonts w:cs="Tahoma"/>
                <w:bCs/>
                <w:szCs w:val="20"/>
              </w:rPr>
              <w:instrText>NUMPAGES</w:instrText>
            </w:r>
            <w:r w:rsidRPr="00DD3EED">
              <w:rPr>
                <w:rFonts w:cs="Tahoma"/>
                <w:bCs/>
                <w:szCs w:val="20"/>
              </w:rPr>
              <w:fldChar w:fldCharType="separate"/>
            </w:r>
            <w:r w:rsidR="005D093F">
              <w:rPr>
                <w:rFonts w:cs="Tahoma"/>
                <w:bCs/>
                <w:noProof/>
                <w:szCs w:val="20"/>
              </w:rPr>
              <w:t>1</w:t>
            </w:r>
            <w:r w:rsidRPr="00DD3EED">
              <w:rPr>
                <w:rFonts w:cs="Tahoma"/>
                <w:bCs/>
                <w:szCs w:val="20"/>
              </w:rPr>
              <w:fldChar w:fldCharType="end"/>
            </w:r>
          </w:p>
        </w:sdtContent>
      </w:sdt>
    </w:sdtContent>
  </w:sdt>
  <w:p w14:paraId="6A3DB4C7" w14:textId="77777777" w:rsidR="00A51A6B" w:rsidRPr="006E6943" w:rsidRDefault="00A51A6B" w:rsidP="0039610E">
    <w:pPr>
      <w:pStyle w:val="Zpat"/>
      <w:shd w:val="clear" w:color="auto" w:fill="FFFFFF" w:themeFill="background1"/>
      <w:rPr>
        <w:rFonts w:ascii="Arial" w:hAnsi="Arial" w:cs="Arial"/>
        <w:sz w:val="8"/>
        <w:szCs w:val="8"/>
      </w:rPr>
    </w:pPr>
  </w:p>
  <w:p w14:paraId="5C4D16A6" w14:textId="77777777" w:rsidR="00A51A6B" w:rsidRDefault="00A51A6B"/>
  <w:p w14:paraId="146ACEC6" w14:textId="77777777" w:rsidR="00A51A6B" w:rsidRDefault="00A51A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74D6" w14:textId="77777777" w:rsidR="00A51A6B" w:rsidRPr="0039610E" w:rsidRDefault="00A51A6B" w:rsidP="0039610E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FCEADE8" wp14:editId="76F26E93">
              <wp:simplePos x="0" y="0"/>
              <wp:positionH relativeFrom="margin">
                <wp:posOffset>-46990</wp:posOffset>
              </wp:positionH>
              <wp:positionV relativeFrom="paragraph">
                <wp:posOffset>-242570</wp:posOffset>
              </wp:positionV>
              <wp:extent cx="6257925" cy="485775"/>
              <wp:effectExtent l="0" t="0" r="0" b="0"/>
              <wp:wrapSquare wrapText="bothSides"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57925" cy="4857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D7355F" w14:textId="77777777" w:rsidR="00A51A6B" w:rsidRDefault="00A51A6B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22748AB" w14:textId="77777777" w:rsidR="00A51A6B" w:rsidRPr="00846B83" w:rsidRDefault="00A51A6B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identifikátor DS: kdib3rr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tel: 386 720 111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IČO: 70890650</w:t>
                          </w:r>
                        </w:p>
                        <w:p w14:paraId="081B82B8" w14:textId="77777777" w:rsidR="00A51A6B" w:rsidRPr="00846B83" w:rsidRDefault="00A51A6B" w:rsidP="003766BA">
                          <w:pPr>
                            <w:pStyle w:val="KUMS-text"/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e-podatelna: posta@kraj-jihocesky.cz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fax: 386 359 </w:t>
                          </w:r>
                          <w:r w:rsidRPr="002E56FF">
                            <w:rPr>
                              <w:sz w:val="16"/>
                              <w:szCs w:val="16"/>
                            </w:rPr>
                            <w:t>069</w:t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sz w:val="16"/>
                              <w:szCs w:val="16"/>
                            </w:rPr>
                            <w:tab/>
                            <w:t>DIČ: CZ70890650</w:t>
                          </w:r>
                        </w:p>
                        <w:p w14:paraId="227281F8" w14:textId="77777777" w:rsidR="00A51A6B" w:rsidRDefault="00A51A6B" w:rsidP="003766BA">
                          <w:pPr>
                            <w:pStyle w:val="KUMS-text"/>
                            <w:spacing w:after="0" w:line="240" w:lineRule="auto"/>
                          </w:pPr>
                          <w:r w:rsidRPr="00846B83">
                            <w:rPr>
                              <w:sz w:val="16"/>
                              <w:szCs w:val="16"/>
                            </w:rPr>
                            <w:tab/>
                          </w:r>
                          <w:r>
                            <w:t xml:space="preserve"> </w:t>
                          </w:r>
                        </w:p>
                        <w:p w14:paraId="1DF0D89E" w14:textId="77777777" w:rsidR="00A51A6B" w:rsidRPr="00846B83" w:rsidRDefault="00A51A6B" w:rsidP="003766BA">
                          <w:pPr>
                            <w:pStyle w:val="KUMS-text"/>
                            <w:spacing w:after="0" w:line="240" w:lineRule="auto"/>
                          </w:pPr>
                        </w:p>
                        <w:p w14:paraId="3BB2F0DA" w14:textId="77777777" w:rsidR="00A51A6B" w:rsidRPr="00010EA6" w:rsidRDefault="00A51A6B" w:rsidP="003766BA">
                          <w:pPr>
                            <w:pStyle w:val="KUMS-text"/>
                            <w:spacing w:after="0" w:line="240" w:lineRule="au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CEADE8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style="position:absolute;margin-left:-3.7pt;margin-top:-19.1pt;width:492.75pt;height:38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" filled="f" stroked="f" strokeweight=".5pt">
              <v:textbox>
                <w:txbxContent>
                  <w:p w14:paraId="23D7355F" w14:textId="77777777" w:rsidR="00A51A6B" w:rsidRDefault="00A51A6B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</w:p>
                  <w:p w14:paraId="122748AB" w14:textId="77777777" w:rsidR="00A51A6B" w:rsidRPr="00846B83" w:rsidRDefault="00A51A6B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identifikátor DS: kdib3rr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tel: 386 720 111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IČO: 70890650</w:t>
                    </w:r>
                  </w:p>
                  <w:p w14:paraId="081B82B8" w14:textId="77777777" w:rsidR="00A51A6B" w:rsidRPr="00846B83" w:rsidRDefault="00A51A6B" w:rsidP="003766BA">
                    <w:pPr>
                      <w:pStyle w:val="KUMS-text"/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e-podatelna: posta@kraj-jihocesky.cz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fax: 386 359 </w:t>
                    </w:r>
                    <w:r w:rsidRPr="002E56FF">
                      <w:rPr>
                        <w:sz w:val="16"/>
                        <w:szCs w:val="16"/>
                      </w:rPr>
                      <w:t>069</w:t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</w:r>
                    <w:r>
                      <w:rPr>
                        <w:sz w:val="16"/>
                        <w:szCs w:val="16"/>
                      </w:rPr>
                      <w:tab/>
                      <w:t>DIČ: CZ70890650</w:t>
                    </w:r>
                  </w:p>
                  <w:p w14:paraId="227281F8" w14:textId="77777777" w:rsidR="00A51A6B" w:rsidRDefault="00A51A6B" w:rsidP="003766BA">
                    <w:pPr>
                      <w:pStyle w:val="KUMS-text"/>
                      <w:spacing w:after="0" w:line="240" w:lineRule="auto"/>
                    </w:pPr>
                    <w:r w:rsidRPr="00846B83">
                      <w:rPr>
                        <w:sz w:val="16"/>
                        <w:szCs w:val="16"/>
                      </w:rPr>
                      <w:tab/>
                    </w:r>
                    <w:r>
                      <w:t xml:space="preserve"> </w:t>
                    </w:r>
                  </w:p>
                  <w:p w14:paraId="1DF0D89E" w14:textId="77777777" w:rsidR="00A51A6B" w:rsidRPr="00846B83" w:rsidRDefault="00A51A6B" w:rsidP="003766BA">
                    <w:pPr>
                      <w:pStyle w:val="KUMS-text"/>
                      <w:spacing w:after="0" w:line="240" w:lineRule="auto"/>
                    </w:pPr>
                  </w:p>
                  <w:p w14:paraId="3BB2F0DA" w14:textId="77777777" w:rsidR="00A51A6B" w:rsidRPr="00010EA6" w:rsidRDefault="00A51A6B" w:rsidP="003766BA">
                    <w:pPr>
                      <w:pStyle w:val="KUMS-text"/>
                      <w:spacing w:after="0" w:line="240" w:lineRule="auto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54C09" w14:textId="77777777" w:rsidR="005A006E" w:rsidRDefault="005A006E">
      <w:r>
        <w:separator/>
      </w:r>
    </w:p>
  </w:footnote>
  <w:footnote w:type="continuationSeparator" w:id="0">
    <w:p w14:paraId="6208AC0B" w14:textId="77777777" w:rsidR="005A006E" w:rsidRDefault="005A0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6A24" w14:textId="77777777" w:rsidR="00A51A6B" w:rsidRDefault="005A006E">
    <w:pPr>
      <w:pStyle w:val="Zhlav"/>
    </w:pPr>
    <w:r>
      <w:rPr>
        <w:noProof/>
      </w:rPr>
      <w:pict w14:anchorId="266FC1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71006" o:spid="_x0000_s1052" type="#_x0000_t75" style="position:absolute;margin-left:0;margin-top:0;width:593.65pt;height:593.75pt;z-index:-251657216;mso-position-horizontal:center;mso-position-horizontal-relative:margin;mso-position-vertical:center;mso-position-vertical-relative:margin" o:allowincell="f">
          <v:imagedata r:id="rId1" o:title="KUHP_PP_str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25F32" w14:textId="77777777" w:rsidR="00A51A6B" w:rsidRDefault="00A51A6B"/>
  <w:p w14:paraId="346AB551" w14:textId="77777777" w:rsidR="00A51A6B" w:rsidRDefault="00A51A6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3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0"/>
      <w:gridCol w:w="7975"/>
    </w:tblGrid>
    <w:tr w:rsidR="00A51A6B" w14:paraId="03A13727" w14:textId="77777777" w:rsidTr="00AA2601">
      <w:trPr>
        <w:trHeight w:val="1758"/>
      </w:trPr>
      <w:tc>
        <w:tcPr>
          <w:tcW w:w="1560" w:type="dxa"/>
          <w:tcBorders>
            <w:top w:val="nil"/>
            <w:left w:val="nil"/>
            <w:bottom w:val="nil"/>
            <w:right w:val="nil"/>
          </w:tcBorders>
        </w:tcPr>
        <w:tbl>
          <w:tblPr>
            <w:tblW w:w="9535" w:type="dxa"/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560"/>
            <w:gridCol w:w="7975"/>
          </w:tblGrid>
          <w:tr w:rsidR="00312A34" w14:paraId="50F34095" w14:textId="77777777" w:rsidTr="00B3468B">
            <w:trPr>
              <w:trHeight w:val="1758"/>
            </w:trPr>
            <w:tc>
              <w:tcPr>
                <w:tcW w:w="156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92AE8ED" w14:textId="77777777" w:rsidR="00312A34" w:rsidRPr="003766BA" w:rsidRDefault="00312A34" w:rsidP="00312A34">
                <w:pPr>
                  <w:pStyle w:val="Zhlav"/>
                  <w:tabs>
                    <w:tab w:val="left" w:pos="1814"/>
                  </w:tabs>
                  <w:rPr>
                    <w:rFonts w:cs="Tahoma"/>
                  </w:rPr>
                </w:pPr>
                <w:r w:rsidRPr="0031528C">
                  <w:rPr>
                    <w:noProof/>
                  </w:rPr>
                  <w:drawing>
                    <wp:anchor distT="0" distB="0" distL="114300" distR="114300" simplePos="0" relativeHeight="251657216" behindDoc="1" locked="0" layoutInCell="1" allowOverlap="1" wp14:anchorId="1F018400" wp14:editId="1831AEBF">
                      <wp:simplePos x="0" y="0"/>
                      <wp:positionH relativeFrom="page">
                        <wp:posOffset>44450</wp:posOffset>
                      </wp:positionH>
                      <wp:positionV relativeFrom="paragraph">
                        <wp:posOffset>4445</wp:posOffset>
                      </wp:positionV>
                      <wp:extent cx="1911600" cy="964800"/>
                      <wp:effectExtent l="0" t="0" r="0" b="6985"/>
                      <wp:wrapNone/>
                      <wp:docPr id="83" name="Picture 8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11600" cy="964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7975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3E36A20A" w14:textId="77777777" w:rsidR="00312A34" w:rsidRPr="003766BA" w:rsidRDefault="00312A34" w:rsidP="00312A34">
                <w:pPr>
                  <w:pStyle w:val="Zhlav"/>
                  <w:tabs>
                    <w:tab w:val="left" w:pos="1814"/>
                  </w:tabs>
                  <w:rPr>
                    <w:rFonts w:cs="Tahoma"/>
                  </w:rPr>
                </w:pPr>
                <w:r>
                  <w:rPr>
                    <w:rFonts w:cs="Tahoma"/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58240" behindDoc="0" locked="0" layoutInCell="1" allowOverlap="1" wp14:anchorId="45099873" wp14:editId="0B8B9ED5">
                          <wp:simplePos x="0" y="0"/>
                          <wp:positionH relativeFrom="column">
                            <wp:posOffset>-132715</wp:posOffset>
                          </wp:positionH>
                          <wp:positionV relativeFrom="paragraph">
                            <wp:posOffset>488315</wp:posOffset>
                          </wp:positionV>
                          <wp:extent cx="2628900" cy="695325"/>
                          <wp:effectExtent l="0" t="0" r="0" b="9525"/>
                          <wp:wrapNone/>
                          <wp:docPr id="87673098" name="Textové pole 5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 txBox="1"/>
                                <wps:spPr>
                                  <a:xfrm>
                                    <a:off x="0" y="0"/>
                                    <a:ext cx="2628900" cy="69532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lt1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F513BB2" w14:textId="77777777" w:rsidR="00312A34" w:rsidRPr="007E53F5" w:rsidRDefault="00312A34" w:rsidP="00312A34">
                                      <w:pPr>
                                        <w:ind w:right="-21"/>
                                        <w:rPr>
                                          <w:b/>
                                          <w:bCs/>
                                          <w:color w:val="808180"/>
                                          <w:sz w:val="19"/>
                                          <w:szCs w:val="19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color w:val="808180"/>
                                          <w:sz w:val="19"/>
                                          <w:szCs w:val="19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Odbor školství, mládeže a tělovýchovy</w:t>
                                      </w:r>
                                    </w:p>
                                    <w:p w14:paraId="550D68B7" w14:textId="435CC1AF" w:rsidR="00312A34" w:rsidRDefault="005B6D00" w:rsidP="00312A34">
                                      <w:pPr>
                                        <w:rPr>
                                          <w:color w:val="808180"/>
                                          <w:sz w:val="19"/>
                                          <w:szCs w:val="19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color w:val="808180"/>
                                          <w:sz w:val="19"/>
                                          <w:szCs w:val="19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Ing. Hana Šímová</w:t>
                                      </w:r>
                                    </w:p>
                                    <w:p w14:paraId="21C4ABF1" w14:textId="64DD5269" w:rsidR="005B6D00" w:rsidRDefault="005B6D00" w:rsidP="00312A34">
                                      <w:r>
                                        <w:rPr>
                                          <w:color w:val="808180"/>
                                          <w:sz w:val="19"/>
                                          <w:szCs w:val="19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vedoucí odboru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shapetype w14:anchorId="45099873"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ové pole 5" o:spid="_x0000_s1026" type="#_x0000_t202" style="position:absolute;margin-left:-10.45pt;margin-top:38.45pt;width:207pt;height:5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" fillcolor="white [3201]" stroked="f" strokeweight=".5pt">
                          <v:textbox>
                            <w:txbxContent>
                              <w:p w14:paraId="0F513BB2" w14:textId="77777777" w:rsidR="00312A34" w:rsidRPr="007E53F5" w:rsidRDefault="00312A34" w:rsidP="00312A34">
                                <w:pPr>
                                  <w:ind w:right="-21"/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Odbor školství, mládeže a tělovýchovy</w:t>
                                </w:r>
                              </w:p>
                              <w:p w14:paraId="550D68B7" w14:textId="435CC1AF" w:rsidR="00312A34" w:rsidRDefault="005B6D00" w:rsidP="00312A34">
                                <w:pPr>
                                  <w:rPr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Ing. Hana Šímová</w:t>
                                </w:r>
                              </w:p>
                              <w:p w14:paraId="21C4ABF1" w14:textId="64DD5269" w:rsidR="005B6D00" w:rsidRDefault="005B6D00" w:rsidP="00312A34">
                                <w:r>
                                  <w:rPr>
                                    <w:color w:val="808180"/>
                                    <w:sz w:val="19"/>
                                    <w:szCs w:val="19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vedoucí odboru</w:t>
                                </w:r>
                              </w:p>
                            </w:txbxContent>
                          </v:textbox>
                        </v:shape>
                      </w:pict>
                    </mc:Fallback>
                  </mc:AlternateContent>
                </w:r>
              </w:p>
            </w:tc>
          </w:tr>
        </w:tbl>
        <w:p w14:paraId="5B3E5DE7" w14:textId="6B8603EB" w:rsidR="00A51A6B" w:rsidRPr="003766BA" w:rsidRDefault="00A51A6B" w:rsidP="003766BA">
          <w:pPr>
            <w:pStyle w:val="Zhlav"/>
            <w:tabs>
              <w:tab w:val="left" w:pos="1814"/>
            </w:tabs>
            <w:rPr>
              <w:rFonts w:cs="Tahoma"/>
            </w:rPr>
          </w:pPr>
        </w:p>
      </w:tc>
      <w:tc>
        <w:tcPr>
          <w:tcW w:w="797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7B69C92" w14:textId="77777777" w:rsidR="00A51A6B" w:rsidRPr="003766BA" w:rsidRDefault="00A51A6B" w:rsidP="003766BA">
          <w:pPr>
            <w:pStyle w:val="Zhlav"/>
            <w:tabs>
              <w:tab w:val="left" w:pos="1814"/>
            </w:tabs>
            <w:rPr>
              <w:rFonts w:cs="Tahoma"/>
            </w:rPr>
          </w:pPr>
        </w:p>
      </w:tc>
    </w:tr>
  </w:tbl>
  <w:p w14:paraId="5ACD89CA" w14:textId="77777777" w:rsidR="00A51A6B" w:rsidRPr="007B2A6B" w:rsidRDefault="00A51A6B" w:rsidP="007B2A6B">
    <w:pPr>
      <w:pStyle w:val="Zhlav"/>
      <w:tabs>
        <w:tab w:val="clear" w:pos="4536"/>
        <w:tab w:val="clear" w:pos="9072"/>
        <w:tab w:val="left" w:pos="1545"/>
      </w:tabs>
      <w:rPr>
        <w:rFonts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5E58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77AC2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DC04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2808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7E4D6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0CA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B2FC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4EBD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8C0D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3CD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1396771">
    <w:abstractNumId w:val="8"/>
  </w:num>
  <w:num w:numId="2" w16cid:durableId="11150372">
    <w:abstractNumId w:val="3"/>
  </w:num>
  <w:num w:numId="3" w16cid:durableId="863715300">
    <w:abstractNumId w:val="2"/>
  </w:num>
  <w:num w:numId="4" w16cid:durableId="202330251">
    <w:abstractNumId w:val="1"/>
  </w:num>
  <w:num w:numId="5" w16cid:durableId="1956208012">
    <w:abstractNumId w:val="0"/>
  </w:num>
  <w:num w:numId="6" w16cid:durableId="495730763">
    <w:abstractNumId w:val="9"/>
  </w:num>
  <w:num w:numId="7" w16cid:durableId="843009908">
    <w:abstractNumId w:val="7"/>
  </w:num>
  <w:num w:numId="8" w16cid:durableId="426927370">
    <w:abstractNumId w:val="6"/>
  </w:num>
  <w:num w:numId="9" w16cid:durableId="1776902925">
    <w:abstractNumId w:val="5"/>
  </w:num>
  <w:num w:numId="10" w16cid:durableId="3050130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F5D"/>
    <w:rsid w:val="00007985"/>
    <w:rsid w:val="000132AD"/>
    <w:rsid w:val="00032893"/>
    <w:rsid w:val="0004245F"/>
    <w:rsid w:val="000506F0"/>
    <w:rsid w:val="00082A2F"/>
    <w:rsid w:val="00083CC8"/>
    <w:rsid w:val="00096766"/>
    <w:rsid w:val="000975A8"/>
    <w:rsid w:val="000A04FF"/>
    <w:rsid w:val="000A3BB6"/>
    <w:rsid w:val="000A5819"/>
    <w:rsid w:val="000A631E"/>
    <w:rsid w:val="000A63D9"/>
    <w:rsid w:val="000B2455"/>
    <w:rsid w:val="000C1096"/>
    <w:rsid w:val="000C2DA6"/>
    <w:rsid w:val="000C5109"/>
    <w:rsid w:val="000D286C"/>
    <w:rsid w:val="000D2FBE"/>
    <w:rsid w:val="000D7EAB"/>
    <w:rsid w:val="000F1755"/>
    <w:rsid w:val="000F2CA5"/>
    <w:rsid w:val="000F3CD2"/>
    <w:rsid w:val="000F7244"/>
    <w:rsid w:val="00105531"/>
    <w:rsid w:val="001069D5"/>
    <w:rsid w:val="00115491"/>
    <w:rsid w:val="00116F44"/>
    <w:rsid w:val="00125295"/>
    <w:rsid w:val="001255AA"/>
    <w:rsid w:val="001374F3"/>
    <w:rsid w:val="00137593"/>
    <w:rsid w:val="001423F7"/>
    <w:rsid w:val="001527F3"/>
    <w:rsid w:val="0015346E"/>
    <w:rsid w:val="00155B99"/>
    <w:rsid w:val="00184D4D"/>
    <w:rsid w:val="00190097"/>
    <w:rsid w:val="00190C3B"/>
    <w:rsid w:val="00194A89"/>
    <w:rsid w:val="0019575E"/>
    <w:rsid w:val="001975C2"/>
    <w:rsid w:val="00197B06"/>
    <w:rsid w:val="001A055F"/>
    <w:rsid w:val="001A139D"/>
    <w:rsid w:val="001A4F1A"/>
    <w:rsid w:val="001C45CE"/>
    <w:rsid w:val="001C61C2"/>
    <w:rsid w:val="001D6C08"/>
    <w:rsid w:val="001D76CD"/>
    <w:rsid w:val="001E0B54"/>
    <w:rsid w:val="001E330C"/>
    <w:rsid w:val="001E413D"/>
    <w:rsid w:val="00213D78"/>
    <w:rsid w:val="00215357"/>
    <w:rsid w:val="00222292"/>
    <w:rsid w:val="00225A1B"/>
    <w:rsid w:val="002278E5"/>
    <w:rsid w:val="00234B29"/>
    <w:rsid w:val="00235C29"/>
    <w:rsid w:val="00247992"/>
    <w:rsid w:val="00254284"/>
    <w:rsid w:val="00254FDE"/>
    <w:rsid w:val="00255724"/>
    <w:rsid w:val="0025722C"/>
    <w:rsid w:val="002631DD"/>
    <w:rsid w:val="00263CF2"/>
    <w:rsid w:val="002645C6"/>
    <w:rsid w:val="00272062"/>
    <w:rsid w:val="002803E4"/>
    <w:rsid w:val="0028137D"/>
    <w:rsid w:val="0028259E"/>
    <w:rsid w:val="00283DEB"/>
    <w:rsid w:val="002840B1"/>
    <w:rsid w:val="00286D6D"/>
    <w:rsid w:val="002961B5"/>
    <w:rsid w:val="002A0E5F"/>
    <w:rsid w:val="002C15DB"/>
    <w:rsid w:val="002C195F"/>
    <w:rsid w:val="002C2AB2"/>
    <w:rsid w:val="002D2F58"/>
    <w:rsid w:val="002E56FF"/>
    <w:rsid w:val="002F367F"/>
    <w:rsid w:val="002F59AC"/>
    <w:rsid w:val="003075B6"/>
    <w:rsid w:val="00310175"/>
    <w:rsid w:val="00312A34"/>
    <w:rsid w:val="0032198E"/>
    <w:rsid w:val="0032303B"/>
    <w:rsid w:val="0032538D"/>
    <w:rsid w:val="00326C27"/>
    <w:rsid w:val="00326F16"/>
    <w:rsid w:val="0033024D"/>
    <w:rsid w:val="00335CBB"/>
    <w:rsid w:val="003430AE"/>
    <w:rsid w:val="0035182B"/>
    <w:rsid w:val="00360CAE"/>
    <w:rsid w:val="003626CD"/>
    <w:rsid w:val="003651B5"/>
    <w:rsid w:val="003710A7"/>
    <w:rsid w:val="003743FF"/>
    <w:rsid w:val="003766BA"/>
    <w:rsid w:val="00376972"/>
    <w:rsid w:val="00376A35"/>
    <w:rsid w:val="003871A9"/>
    <w:rsid w:val="003901A4"/>
    <w:rsid w:val="00395C82"/>
    <w:rsid w:val="0039610E"/>
    <w:rsid w:val="003A09E0"/>
    <w:rsid w:val="003A0ED0"/>
    <w:rsid w:val="003A1675"/>
    <w:rsid w:val="003A29F9"/>
    <w:rsid w:val="003B6C23"/>
    <w:rsid w:val="003B6CC2"/>
    <w:rsid w:val="003B7C09"/>
    <w:rsid w:val="003C6B1E"/>
    <w:rsid w:val="003D42D7"/>
    <w:rsid w:val="003F2AA8"/>
    <w:rsid w:val="003F3EE7"/>
    <w:rsid w:val="00401992"/>
    <w:rsid w:val="00402B75"/>
    <w:rsid w:val="00403F86"/>
    <w:rsid w:val="0040685C"/>
    <w:rsid w:val="0041305A"/>
    <w:rsid w:val="00421167"/>
    <w:rsid w:val="004356DE"/>
    <w:rsid w:val="004438FD"/>
    <w:rsid w:val="0044662E"/>
    <w:rsid w:val="00447A5D"/>
    <w:rsid w:val="004532DE"/>
    <w:rsid w:val="00470593"/>
    <w:rsid w:val="00470633"/>
    <w:rsid w:val="00471759"/>
    <w:rsid w:val="00472224"/>
    <w:rsid w:val="00473605"/>
    <w:rsid w:val="004817E5"/>
    <w:rsid w:val="0048466E"/>
    <w:rsid w:val="004A12CC"/>
    <w:rsid w:val="004A19BE"/>
    <w:rsid w:val="004A2B8A"/>
    <w:rsid w:val="004A39C1"/>
    <w:rsid w:val="004B2081"/>
    <w:rsid w:val="004B412E"/>
    <w:rsid w:val="004B5B2F"/>
    <w:rsid w:val="004B7E63"/>
    <w:rsid w:val="004C07A9"/>
    <w:rsid w:val="004C0EE6"/>
    <w:rsid w:val="004C5394"/>
    <w:rsid w:val="004C7B6B"/>
    <w:rsid w:val="004D0B9D"/>
    <w:rsid w:val="004E4CFD"/>
    <w:rsid w:val="004F18CD"/>
    <w:rsid w:val="004F3CF7"/>
    <w:rsid w:val="004F7DBF"/>
    <w:rsid w:val="00511758"/>
    <w:rsid w:val="00511E5B"/>
    <w:rsid w:val="00513754"/>
    <w:rsid w:val="00523B41"/>
    <w:rsid w:val="0052421E"/>
    <w:rsid w:val="00525155"/>
    <w:rsid w:val="005365CB"/>
    <w:rsid w:val="00542612"/>
    <w:rsid w:val="005445AD"/>
    <w:rsid w:val="00546FFE"/>
    <w:rsid w:val="005615C6"/>
    <w:rsid w:val="0056163A"/>
    <w:rsid w:val="00562958"/>
    <w:rsid w:val="0056660E"/>
    <w:rsid w:val="00572453"/>
    <w:rsid w:val="00581626"/>
    <w:rsid w:val="00583F3D"/>
    <w:rsid w:val="0058658E"/>
    <w:rsid w:val="00592E88"/>
    <w:rsid w:val="005A006E"/>
    <w:rsid w:val="005A206D"/>
    <w:rsid w:val="005B3626"/>
    <w:rsid w:val="005B6D00"/>
    <w:rsid w:val="005C2863"/>
    <w:rsid w:val="005C307F"/>
    <w:rsid w:val="005D093F"/>
    <w:rsid w:val="005D1085"/>
    <w:rsid w:val="005D3F9A"/>
    <w:rsid w:val="005D76DC"/>
    <w:rsid w:val="005F0C58"/>
    <w:rsid w:val="005F0E99"/>
    <w:rsid w:val="005F2D6C"/>
    <w:rsid w:val="005F34A5"/>
    <w:rsid w:val="005F39ED"/>
    <w:rsid w:val="005F679E"/>
    <w:rsid w:val="006062C1"/>
    <w:rsid w:val="00606D7C"/>
    <w:rsid w:val="00615741"/>
    <w:rsid w:val="00616DA8"/>
    <w:rsid w:val="006174FF"/>
    <w:rsid w:val="006255BE"/>
    <w:rsid w:val="00634161"/>
    <w:rsid w:val="00642572"/>
    <w:rsid w:val="00644569"/>
    <w:rsid w:val="00646390"/>
    <w:rsid w:val="00660A95"/>
    <w:rsid w:val="006633CB"/>
    <w:rsid w:val="00664700"/>
    <w:rsid w:val="00673E41"/>
    <w:rsid w:val="0069288B"/>
    <w:rsid w:val="0069297C"/>
    <w:rsid w:val="006A454D"/>
    <w:rsid w:val="006C7AFB"/>
    <w:rsid w:val="006D5B3E"/>
    <w:rsid w:val="006E6584"/>
    <w:rsid w:val="006E6943"/>
    <w:rsid w:val="006F5AD8"/>
    <w:rsid w:val="006F791D"/>
    <w:rsid w:val="0071247E"/>
    <w:rsid w:val="0071790D"/>
    <w:rsid w:val="007202BC"/>
    <w:rsid w:val="007260EC"/>
    <w:rsid w:val="00730593"/>
    <w:rsid w:val="0074615D"/>
    <w:rsid w:val="007512B9"/>
    <w:rsid w:val="007512C1"/>
    <w:rsid w:val="00753CAE"/>
    <w:rsid w:val="0076399B"/>
    <w:rsid w:val="007813C3"/>
    <w:rsid w:val="007822C9"/>
    <w:rsid w:val="007910C1"/>
    <w:rsid w:val="007A58EE"/>
    <w:rsid w:val="007B009C"/>
    <w:rsid w:val="007B02F3"/>
    <w:rsid w:val="007B2764"/>
    <w:rsid w:val="007B2A6B"/>
    <w:rsid w:val="007B6496"/>
    <w:rsid w:val="007C1AA0"/>
    <w:rsid w:val="007D318B"/>
    <w:rsid w:val="007D77A4"/>
    <w:rsid w:val="007D7F95"/>
    <w:rsid w:val="007E1264"/>
    <w:rsid w:val="007E1384"/>
    <w:rsid w:val="007E4125"/>
    <w:rsid w:val="00801973"/>
    <w:rsid w:val="008032D9"/>
    <w:rsid w:val="008112E2"/>
    <w:rsid w:val="00820B4E"/>
    <w:rsid w:val="00833657"/>
    <w:rsid w:val="008377E2"/>
    <w:rsid w:val="008408A9"/>
    <w:rsid w:val="00866EC3"/>
    <w:rsid w:val="00870918"/>
    <w:rsid w:val="00882260"/>
    <w:rsid w:val="0088685D"/>
    <w:rsid w:val="008875F6"/>
    <w:rsid w:val="008A19E6"/>
    <w:rsid w:val="008A5091"/>
    <w:rsid w:val="008A7708"/>
    <w:rsid w:val="008C2BD9"/>
    <w:rsid w:val="008C3DB1"/>
    <w:rsid w:val="008C695E"/>
    <w:rsid w:val="008D466B"/>
    <w:rsid w:val="008E40E3"/>
    <w:rsid w:val="008E54E2"/>
    <w:rsid w:val="008E6496"/>
    <w:rsid w:val="008F0F27"/>
    <w:rsid w:val="008F1998"/>
    <w:rsid w:val="008F583C"/>
    <w:rsid w:val="008F6C92"/>
    <w:rsid w:val="00903DA1"/>
    <w:rsid w:val="00905545"/>
    <w:rsid w:val="009071F9"/>
    <w:rsid w:val="00911606"/>
    <w:rsid w:val="00911B49"/>
    <w:rsid w:val="0092195A"/>
    <w:rsid w:val="0092332F"/>
    <w:rsid w:val="009337F2"/>
    <w:rsid w:val="00936BA5"/>
    <w:rsid w:val="0094473E"/>
    <w:rsid w:val="00950471"/>
    <w:rsid w:val="00953040"/>
    <w:rsid w:val="00953DC4"/>
    <w:rsid w:val="00956A8F"/>
    <w:rsid w:val="00966F32"/>
    <w:rsid w:val="00967938"/>
    <w:rsid w:val="009809A7"/>
    <w:rsid w:val="00992D98"/>
    <w:rsid w:val="00993A92"/>
    <w:rsid w:val="00993F07"/>
    <w:rsid w:val="0099523A"/>
    <w:rsid w:val="00995FB6"/>
    <w:rsid w:val="009A3BE0"/>
    <w:rsid w:val="009B3624"/>
    <w:rsid w:val="009B49D2"/>
    <w:rsid w:val="009C0AA2"/>
    <w:rsid w:val="009D0C13"/>
    <w:rsid w:val="009D21B7"/>
    <w:rsid w:val="009F0972"/>
    <w:rsid w:val="009F205C"/>
    <w:rsid w:val="009F31C1"/>
    <w:rsid w:val="009F3388"/>
    <w:rsid w:val="00A01256"/>
    <w:rsid w:val="00A01A90"/>
    <w:rsid w:val="00A071E2"/>
    <w:rsid w:val="00A11F92"/>
    <w:rsid w:val="00A13B1B"/>
    <w:rsid w:val="00A23376"/>
    <w:rsid w:val="00A36200"/>
    <w:rsid w:val="00A36BD0"/>
    <w:rsid w:val="00A40BC8"/>
    <w:rsid w:val="00A40BCF"/>
    <w:rsid w:val="00A43ECF"/>
    <w:rsid w:val="00A51A6B"/>
    <w:rsid w:val="00A7047B"/>
    <w:rsid w:val="00A9233F"/>
    <w:rsid w:val="00A96097"/>
    <w:rsid w:val="00A9742C"/>
    <w:rsid w:val="00AA0528"/>
    <w:rsid w:val="00AA2601"/>
    <w:rsid w:val="00AA6337"/>
    <w:rsid w:val="00AA7E6D"/>
    <w:rsid w:val="00AB1764"/>
    <w:rsid w:val="00AD002E"/>
    <w:rsid w:val="00AD4DA3"/>
    <w:rsid w:val="00AE12CF"/>
    <w:rsid w:val="00AE14AE"/>
    <w:rsid w:val="00AE77BF"/>
    <w:rsid w:val="00AF2BD6"/>
    <w:rsid w:val="00AF3EFF"/>
    <w:rsid w:val="00B015D3"/>
    <w:rsid w:val="00B04375"/>
    <w:rsid w:val="00B0793D"/>
    <w:rsid w:val="00B11814"/>
    <w:rsid w:val="00B14286"/>
    <w:rsid w:val="00B272A4"/>
    <w:rsid w:val="00B46855"/>
    <w:rsid w:val="00B5796F"/>
    <w:rsid w:val="00B62F3C"/>
    <w:rsid w:val="00B67406"/>
    <w:rsid w:val="00B722EC"/>
    <w:rsid w:val="00B77A21"/>
    <w:rsid w:val="00B83BE9"/>
    <w:rsid w:val="00B912E4"/>
    <w:rsid w:val="00BA0E8C"/>
    <w:rsid w:val="00BA44C1"/>
    <w:rsid w:val="00BA6DA2"/>
    <w:rsid w:val="00BB0334"/>
    <w:rsid w:val="00BB1267"/>
    <w:rsid w:val="00BB5634"/>
    <w:rsid w:val="00BC1AB6"/>
    <w:rsid w:val="00BD2FCD"/>
    <w:rsid w:val="00BE3756"/>
    <w:rsid w:val="00BF086B"/>
    <w:rsid w:val="00C00479"/>
    <w:rsid w:val="00C115F6"/>
    <w:rsid w:val="00C154E2"/>
    <w:rsid w:val="00C208ED"/>
    <w:rsid w:val="00C2319C"/>
    <w:rsid w:val="00C30ED7"/>
    <w:rsid w:val="00C321F6"/>
    <w:rsid w:val="00C3551F"/>
    <w:rsid w:val="00C475C8"/>
    <w:rsid w:val="00C51CC2"/>
    <w:rsid w:val="00C621B6"/>
    <w:rsid w:val="00C62BB5"/>
    <w:rsid w:val="00C638F9"/>
    <w:rsid w:val="00C656BD"/>
    <w:rsid w:val="00C77124"/>
    <w:rsid w:val="00C80297"/>
    <w:rsid w:val="00C80A4A"/>
    <w:rsid w:val="00C8455A"/>
    <w:rsid w:val="00C86D9A"/>
    <w:rsid w:val="00C913FE"/>
    <w:rsid w:val="00CB224E"/>
    <w:rsid w:val="00CC7C94"/>
    <w:rsid w:val="00CD5014"/>
    <w:rsid w:val="00CD52D8"/>
    <w:rsid w:val="00CE6F03"/>
    <w:rsid w:val="00CF37EE"/>
    <w:rsid w:val="00CF6C15"/>
    <w:rsid w:val="00D0092A"/>
    <w:rsid w:val="00D024EE"/>
    <w:rsid w:val="00D2034D"/>
    <w:rsid w:val="00D30E51"/>
    <w:rsid w:val="00D321B0"/>
    <w:rsid w:val="00D4224B"/>
    <w:rsid w:val="00D53601"/>
    <w:rsid w:val="00D5664F"/>
    <w:rsid w:val="00D60085"/>
    <w:rsid w:val="00D74420"/>
    <w:rsid w:val="00D74DCD"/>
    <w:rsid w:val="00D7559B"/>
    <w:rsid w:val="00D8435E"/>
    <w:rsid w:val="00D9098E"/>
    <w:rsid w:val="00D95410"/>
    <w:rsid w:val="00DA553C"/>
    <w:rsid w:val="00DB4515"/>
    <w:rsid w:val="00DC77A3"/>
    <w:rsid w:val="00DD1FDE"/>
    <w:rsid w:val="00DD3EED"/>
    <w:rsid w:val="00DD7356"/>
    <w:rsid w:val="00DE3201"/>
    <w:rsid w:val="00DE370D"/>
    <w:rsid w:val="00DE4C53"/>
    <w:rsid w:val="00DE5DA4"/>
    <w:rsid w:val="00DF24D1"/>
    <w:rsid w:val="00E15F5D"/>
    <w:rsid w:val="00E25761"/>
    <w:rsid w:val="00E310C9"/>
    <w:rsid w:val="00E3430F"/>
    <w:rsid w:val="00E401DC"/>
    <w:rsid w:val="00E46DFB"/>
    <w:rsid w:val="00E50ADB"/>
    <w:rsid w:val="00E620F9"/>
    <w:rsid w:val="00E667EA"/>
    <w:rsid w:val="00E702B3"/>
    <w:rsid w:val="00E72E47"/>
    <w:rsid w:val="00E80F9E"/>
    <w:rsid w:val="00E83EE8"/>
    <w:rsid w:val="00E847C2"/>
    <w:rsid w:val="00E84D67"/>
    <w:rsid w:val="00E869CB"/>
    <w:rsid w:val="00EA58CC"/>
    <w:rsid w:val="00EB5E08"/>
    <w:rsid w:val="00EC19AE"/>
    <w:rsid w:val="00ED269F"/>
    <w:rsid w:val="00ED6F75"/>
    <w:rsid w:val="00ED7038"/>
    <w:rsid w:val="00EE1AD2"/>
    <w:rsid w:val="00EE1E03"/>
    <w:rsid w:val="00EE4B27"/>
    <w:rsid w:val="00EF047C"/>
    <w:rsid w:val="00EF4E3F"/>
    <w:rsid w:val="00F071D3"/>
    <w:rsid w:val="00F16418"/>
    <w:rsid w:val="00F22908"/>
    <w:rsid w:val="00F23B16"/>
    <w:rsid w:val="00F256BE"/>
    <w:rsid w:val="00F35CEC"/>
    <w:rsid w:val="00F416EE"/>
    <w:rsid w:val="00F61B93"/>
    <w:rsid w:val="00F64CC1"/>
    <w:rsid w:val="00F65C9A"/>
    <w:rsid w:val="00F668CE"/>
    <w:rsid w:val="00F66FAA"/>
    <w:rsid w:val="00F706B4"/>
    <w:rsid w:val="00F727C8"/>
    <w:rsid w:val="00F77708"/>
    <w:rsid w:val="00F862AD"/>
    <w:rsid w:val="00F90160"/>
    <w:rsid w:val="00F90366"/>
    <w:rsid w:val="00F92E15"/>
    <w:rsid w:val="00F92E1C"/>
    <w:rsid w:val="00FB21B2"/>
    <w:rsid w:val="00FB4495"/>
    <w:rsid w:val="00FB4D85"/>
    <w:rsid w:val="00FB5B71"/>
    <w:rsid w:val="00FB5ED2"/>
    <w:rsid w:val="00FC3285"/>
    <w:rsid w:val="00FD776B"/>
    <w:rsid w:val="00FE75A5"/>
    <w:rsid w:val="00FF0710"/>
    <w:rsid w:val="00FF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7A6B3A7"/>
  <w15:docId w15:val="{2C1E7BDD-FA4C-466F-ADB4-1F2AB717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3DC4"/>
    <w:rPr>
      <w:rFonts w:ascii="Tahoma" w:hAnsi="Tahoma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53DC4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Hypertextovodkaz">
    <w:name w:val="Hyperlink"/>
    <w:semiHidden/>
    <w:rPr>
      <w:rFonts w:ascii="Tahoma" w:hAnsi="Tahoma" w:cs="Tahoma" w:hint="default"/>
      <w:b/>
      <w:bCs/>
      <w:strike w:val="0"/>
      <w:dstrike w:val="0"/>
      <w:color w:val="000080"/>
      <w:sz w:val="20"/>
      <w:szCs w:val="20"/>
      <w:u w:val="none"/>
      <w:effect w:val="none"/>
    </w:rPr>
  </w:style>
  <w:style w:type="paragraph" w:styleId="Textbubliny">
    <w:name w:val="Balloon Text"/>
    <w:basedOn w:val="Normln"/>
    <w:rPr>
      <w:rFonts w:cs="Tahoma"/>
      <w:sz w:val="16"/>
      <w:szCs w:val="16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paragraph" w:customStyle="1" w:styleId="Adresa">
    <w:name w:val="Adresa"/>
    <w:basedOn w:val="Normln"/>
    <w:link w:val="AdresaChar"/>
    <w:qFormat/>
    <w:rsid w:val="00B272A4"/>
    <w:pPr>
      <w:framePr w:hSpace="141" w:wrap="around" w:vAnchor="text" w:hAnchor="text" w:xAlign="center" w:y="1"/>
      <w:spacing w:line="360" w:lineRule="auto"/>
      <w:suppressOverlap/>
    </w:pPr>
    <w:rPr>
      <w:rFonts w:ascii="Arial" w:hAnsi="Arial" w:cs="Arial"/>
      <w:b/>
      <w:sz w:val="18"/>
      <w:szCs w:val="18"/>
    </w:rPr>
  </w:style>
  <w:style w:type="paragraph" w:customStyle="1" w:styleId="Zkladnodstavec">
    <w:name w:val="[Základní odstavec]"/>
    <w:basedOn w:val="Normln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AdresaChar">
    <w:name w:val="Adresa Char"/>
    <w:link w:val="Adresa"/>
    <w:rsid w:val="00B272A4"/>
    <w:rPr>
      <w:rFonts w:ascii="Arial" w:hAnsi="Arial" w:cs="Arial"/>
      <w:b/>
      <w:sz w:val="18"/>
      <w:szCs w:val="18"/>
    </w:rPr>
  </w:style>
  <w:style w:type="table" w:styleId="Mkatabulky">
    <w:name w:val="Table Grid"/>
    <w:basedOn w:val="Normlntabulka"/>
    <w:uiPriority w:val="59"/>
    <w:rsid w:val="00D4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A052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0528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A052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052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A0528"/>
    <w:rPr>
      <w:b/>
      <w:bCs/>
    </w:rPr>
  </w:style>
  <w:style w:type="character" w:customStyle="1" w:styleId="ZpatChar">
    <w:name w:val="Zápatí Char"/>
    <w:basedOn w:val="Standardnpsmoodstavce"/>
    <w:link w:val="Zpat"/>
    <w:uiPriority w:val="99"/>
    <w:rsid w:val="006E6943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locked/>
    <w:rsid w:val="00953DC4"/>
    <w:rPr>
      <w:rFonts w:ascii="Tahoma" w:hAnsi="Tahoma"/>
      <w:szCs w:val="24"/>
    </w:rPr>
  </w:style>
  <w:style w:type="paragraph" w:customStyle="1" w:styleId="KUMS-text">
    <w:name w:val="KUMS-text"/>
    <w:basedOn w:val="Zkladntext"/>
    <w:uiPriority w:val="99"/>
    <w:rsid w:val="003766BA"/>
    <w:pPr>
      <w:spacing w:after="280" w:line="280" w:lineRule="exact"/>
      <w:jc w:val="both"/>
    </w:pPr>
    <w:rPr>
      <w:rFonts w:eastAsiaTheme="minorEastAsia" w:cs="Tahoma"/>
      <w:szCs w:val="20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3766BA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3766BA"/>
    <w:rPr>
      <w:sz w:val="24"/>
      <w:szCs w:val="24"/>
    </w:rPr>
  </w:style>
  <w:style w:type="character" w:styleId="Zdraznn">
    <w:name w:val="Emphasis"/>
    <w:basedOn w:val="Standardnpsmoodstavce"/>
    <w:uiPriority w:val="20"/>
    <w:qFormat/>
    <w:rsid w:val="003766BA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3766BA"/>
    <w:rPr>
      <w:i/>
      <w:iCs/>
      <w:color w:val="5B9BD5" w:themeColor="accent1"/>
    </w:rPr>
  </w:style>
  <w:style w:type="character" w:styleId="Zdraznnjemn">
    <w:name w:val="Subtle Emphasis"/>
    <w:basedOn w:val="Standardnpsmoodstavce"/>
    <w:uiPriority w:val="19"/>
    <w:qFormat/>
    <w:rsid w:val="003766BA"/>
    <w:rPr>
      <w:i/>
      <w:iCs/>
      <w:color w:val="404040" w:themeColor="text1" w:themeTint="BF"/>
    </w:rPr>
  </w:style>
  <w:style w:type="paragraph" w:customStyle="1" w:styleId="identifikandajedopisuKUJK">
    <w:name w:val="identifikační údaje dopisu KUJK"/>
    <w:basedOn w:val="Adresa"/>
    <w:link w:val="identifikandajedopisuKUJKChar"/>
    <w:qFormat/>
    <w:rsid w:val="00953DC4"/>
    <w:pPr>
      <w:framePr w:wrap="around" w:vAnchor="page" w:hAnchor="margin" w:xAlign="left" w:y="2545"/>
      <w:spacing w:line="240" w:lineRule="auto"/>
      <w:suppressOverlap w:val="0"/>
    </w:pPr>
    <w:rPr>
      <w:rFonts w:ascii="Tahoma" w:hAnsi="Tahoma" w:cs="Tahoma"/>
      <w:b w:val="0"/>
    </w:rPr>
  </w:style>
  <w:style w:type="paragraph" w:customStyle="1" w:styleId="spznKUJK">
    <w:name w:val="sp.zn.KUJK"/>
    <w:basedOn w:val="Normln"/>
    <w:link w:val="spznKUJKChar"/>
    <w:qFormat/>
    <w:rsid w:val="009D0C13"/>
  </w:style>
  <w:style w:type="character" w:customStyle="1" w:styleId="identifikandajedopisuKUJKChar">
    <w:name w:val="identifikační údaje dopisu KUJK Char"/>
    <w:basedOn w:val="AdresaChar"/>
    <w:link w:val="identifikandajedopisuKUJK"/>
    <w:rsid w:val="00953DC4"/>
    <w:rPr>
      <w:rFonts w:ascii="Tahoma" w:hAnsi="Tahoma" w:cs="Tahoma"/>
      <w:b w:val="0"/>
      <w:sz w:val="18"/>
      <w:szCs w:val="18"/>
    </w:rPr>
  </w:style>
  <w:style w:type="character" w:customStyle="1" w:styleId="spznKUJKChar">
    <w:name w:val="sp.zn.KUJK Char"/>
    <w:basedOn w:val="identifikandajedopisuKUJKChar"/>
    <w:link w:val="spznKUJK"/>
    <w:rsid w:val="009D0C13"/>
    <w:rPr>
      <w:rFonts w:ascii="Tahoma" w:hAnsi="Tahoma" w:cs="Tahoma"/>
      <w:b w:val="0"/>
      <w:i/>
      <w:sz w:val="24"/>
      <w:szCs w:val="24"/>
    </w:rPr>
  </w:style>
  <w:style w:type="paragraph" w:customStyle="1" w:styleId="VZORSTED10b">
    <w:name w:val="VZOR_STŘED_10 b"/>
    <w:rsid w:val="00F862AD"/>
    <w:pPr>
      <w:widowControl w:val="0"/>
      <w:autoSpaceDE w:val="0"/>
      <w:autoSpaceDN w:val="0"/>
      <w:spacing w:line="200" w:lineRule="exact"/>
      <w:jc w:val="center"/>
    </w:pPr>
    <w:rPr>
      <w:rFonts w:ascii="BenguiatE" w:hAnsi="BenguiatE" w:cs="BenguiatE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5B6D0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5B6D0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6F5A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6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7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5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1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0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74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46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3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20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01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3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2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2498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1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80836">
                  <w:marLeft w:val="3"/>
                  <w:marRight w:val="3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rman@kraj-jihocesky.cz" TargetMode="External"/><Relationship Id="rId13" Type="http://schemas.openxmlformats.org/officeDocument/2006/relationships/hyperlink" Target="mailto:vitezslav.ilko@sos-jh.cz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brouckova@zdravkack.cz" TargetMode="External"/><Relationship Id="rId17" Type="http://schemas.openxmlformats.org/officeDocument/2006/relationships/hyperlink" Target="mailto:sykorova@ssst.c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rnkova@spgspt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vel.brabec@isshnevkovice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kotkova@sps-pi.c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bjindrlova@sou-lisov.cz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richter@szscb.cz" TargetMode="External"/><Relationship Id="rId14" Type="http://schemas.openxmlformats.org/officeDocument/2006/relationships/hyperlink" Target="mailto:kubu.jitka@ssjs-tabor.cz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zkova\AppData\Local\Microsoft\Windows\Temporary%20Internet%20Files\Content.Outlook\60T6HEV2\pp_znak_kraje_2r%20(004)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BE8F2-7B33-44E3-AB24-6E1242B3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pp_znak_kraje_2r (004).dot</Template>
  <TotalTime>15</TotalTime>
  <Pages>3</Pages>
  <Words>548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8</vt:lpstr>
    </vt:vector>
  </TitlesOfParts>
  <Company>JIH s.r.o.</Company>
  <LinksUpToDate>false</LinksUpToDate>
  <CharactersWithSpaces>3777</CharactersWithSpaces>
  <SharedDoc>false</SharedDoc>
  <HLinks>
    <vt:vector size="6" baseType="variant">
      <vt:variant>
        <vt:i4>1638498</vt:i4>
      </vt:variant>
      <vt:variant>
        <vt:i4>0</vt:i4>
      </vt:variant>
      <vt:variant>
        <vt:i4>0</vt:i4>
      </vt:variant>
      <vt:variant>
        <vt:i4>5</vt:i4>
      </vt:variant>
      <vt:variant>
        <vt:lpwstr>mailto:xxx@kraj-jihocesky.cz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</dc:title>
  <dc:creator>Hana Brožková</dc:creator>
  <cp:lastModifiedBy>Abrman Milan</cp:lastModifiedBy>
  <cp:revision>7</cp:revision>
  <cp:lastPrinted>2025-03-26T11:45:00Z</cp:lastPrinted>
  <dcterms:created xsi:type="dcterms:W3CDTF">2026-09-02T04:47:00Z</dcterms:created>
  <dcterms:modified xsi:type="dcterms:W3CDTF">2026-09-08T11:31:00Z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Podruhe">
    <vt:bool>false</vt:bool>
  </property>
</Properties>
</file>